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BB88" w14:textId="77777777" w:rsidR="006C0CCD" w:rsidRPr="007A564B" w:rsidRDefault="006C0CCD" w:rsidP="006C0CCD">
      <w:pPr>
        <w:rPr>
          <w:b/>
        </w:rPr>
      </w:pPr>
    </w:p>
    <w:p w14:paraId="789C1543" w14:textId="77777777" w:rsidR="006C0CCD" w:rsidRDefault="004416CA" w:rsidP="006C0CCD">
      <w:r>
        <w:rPr>
          <w:b/>
          <w:noProof/>
          <w:lang w:eastAsia="es-ES"/>
        </w:rPr>
        <w:drawing>
          <wp:anchor distT="0" distB="0" distL="114300" distR="114300" simplePos="0" relativeHeight="251699200" behindDoc="0" locked="0" layoutInCell="1" allowOverlap="1" wp14:anchorId="719F531F" wp14:editId="0844B923">
            <wp:simplePos x="0" y="0"/>
            <wp:positionH relativeFrom="column">
              <wp:posOffset>60960</wp:posOffset>
            </wp:positionH>
            <wp:positionV relativeFrom="paragraph">
              <wp:posOffset>191135</wp:posOffset>
            </wp:positionV>
            <wp:extent cx="1202400" cy="536400"/>
            <wp:effectExtent l="0" t="0" r="0" b="0"/>
            <wp:wrapNone/>
            <wp:docPr id="295" name="Imagen 1" descr="Z:\ASOCIACION\IMAGEN CORPORATIVA\LOGO NUEVO POEDA\logo nuevo_versiones\logo_princi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n 295" descr="Z:\ASOCIACION\IMAGEN CORPORATIVA\LOGO NUEVO POEDA\logo nuevo_versiones\logo_principal.jp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400" cy="53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W w:w="0" w:type="auto"/>
        <w:tblInd w:w="3085" w:type="dxa"/>
        <w:tblLook w:val="04A0" w:firstRow="1" w:lastRow="0" w:firstColumn="1" w:lastColumn="0" w:noHBand="0" w:noVBand="1"/>
      </w:tblPr>
      <w:tblGrid>
        <w:gridCol w:w="1446"/>
        <w:gridCol w:w="1843"/>
        <w:gridCol w:w="2346"/>
      </w:tblGrid>
      <w:tr w:rsidR="006C0CCD" w14:paraId="58D369BE" w14:textId="77777777" w:rsidTr="009C48D0">
        <w:tc>
          <w:tcPr>
            <w:tcW w:w="1446" w:type="dxa"/>
            <w:shd w:val="clear" w:color="auto" w:fill="F2F2F2" w:themeFill="background1" w:themeFillShade="F2"/>
          </w:tcPr>
          <w:p w14:paraId="16E8A8C6" w14:textId="77777777" w:rsidR="006C0CCD" w:rsidRDefault="006C0CCD" w:rsidP="005373B1">
            <w:r>
              <w:t>Nº DE EXPEDIENTE: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69F6A1A" w14:textId="77777777" w:rsidR="006C0CCD" w:rsidRDefault="006C0CCD" w:rsidP="005373B1"/>
        </w:tc>
        <w:tc>
          <w:tcPr>
            <w:tcW w:w="2346" w:type="dxa"/>
            <w:shd w:val="clear" w:color="auto" w:fill="F2F2F2" w:themeFill="background1" w:themeFillShade="F2"/>
          </w:tcPr>
          <w:p w14:paraId="5CB64DCC" w14:textId="77777777" w:rsidR="006C0CCD" w:rsidRDefault="006C0CCD" w:rsidP="005373B1">
            <w:r>
              <w:t>ACCIÓN:</w:t>
            </w:r>
          </w:p>
        </w:tc>
      </w:tr>
    </w:tbl>
    <w:p w14:paraId="418C87AC" w14:textId="77777777" w:rsidR="00232A64" w:rsidRDefault="00232A64" w:rsidP="006C0CCD">
      <w:pPr>
        <w:ind w:right="-568"/>
        <w:rPr>
          <w:b/>
          <w:sz w:val="28"/>
          <w:szCs w:val="28"/>
        </w:rPr>
      </w:pPr>
    </w:p>
    <w:p w14:paraId="473DAFAB" w14:textId="77777777" w:rsidR="003A2C1F" w:rsidRDefault="006C0CCD" w:rsidP="006C0CCD">
      <w:pPr>
        <w:ind w:right="-568"/>
        <w:rPr>
          <w:b/>
          <w:sz w:val="28"/>
          <w:szCs w:val="28"/>
        </w:rPr>
      </w:pPr>
      <w:r w:rsidRPr="00E25EF7">
        <w:rPr>
          <w:b/>
          <w:sz w:val="28"/>
          <w:szCs w:val="28"/>
        </w:rPr>
        <w:t>SOLICITUD DE AYUDA PARA LA REALIZACIÓN DE OPERACIONES CONFORMES A LA ESTRATEGIA DE DESARROLLO LOCAL PARTICIPATIVO, SUBMEDIDA 19.2 DEL PROGRAMA DE DESARROLLO RURAL DE CASTILLA Y LEÓN 2014-2020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516"/>
        <w:gridCol w:w="1867"/>
        <w:gridCol w:w="50"/>
        <w:gridCol w:w="1381"/>
        <w:gridCol w:w="150"/>
        <w:gridCol w:w="698"/>
        <w:gridCol w:w="255"/>
        <w:gridCol w:w="1239"/>
        <w:gridCol w:w="209"/>
        <w:gridCol w:w="209"/>
        <w:gridCol w:w="2352"/>
      </w:tblGrid>
      <w:tr w:rsidR="006C0CCD" w:rsidRPr="00135CB0" w14:paraId="40ED97FB" w14:textId="77777777" w:rsidTr="00232A64">
        <w:tc>
          <w:tcPr>
            <w:tcW w:w="516" w:type="dxa"/>
          </w:tcPr>
          <w:p w14:paraId="24891953" w14:textId="77777777" w:rsidR="006C0CCD" w:rsidRPr="00135CB0" w:rsidRDefault="006C0CCD" w:rsidP="005373B1">
            <w:pPr>
              <w:jc w:val="center"/>
              <w:rPr>
                <w:b/>
              </w:rPr>
            </w:pPr>
            <w:r w:rsidRPr="00135CB0">
              <w:rPr>
                <w:b/>
              </w:rPr>
              <w:t>1</w:t>
            </w:r>
          </w:p>
        </w:tc>
        <w:tc>
          <w:tcPr>
            <w:tcW w:w="8410" w:type="dxa"/>
            <w:gridSpan w:val="10"/>
            <w:shd w:val="clear" w:color="auto" w:fill="DBE5F1" w:themeFill="accent1" w:themeFillTint="33"/>
          </w:tcPr>
          <w:p w14:paraId="3A9D55B3" w14:textId="77777777" w:rsidR="006C0CCD" w:rsidRPr="00135CB0" w:rsidRDefault="006747C6" w:rsidP="005373B1">
            <w:pPr>
              <w:jc w:val="both"/>
              <w:rPr>
                <w:b/>
              </w:rPr>
            </w:pPr>
            <w:r>
              <w:rPr>
                <w:b/>
              </w:rPr>
              <w:t>DATOS DEL SOLICITANTE</w:t>
            </w:r>
          </w:p>
        </w:tc>
      </w:tr>
      <w:tr w:rsidR="00135CB0" w:rsidRPr="00135CB0" w14:paraId="66489BE5" w14:textId="77777777" w:rsidTr="00135CB0">
        <w:tc>
          <w:tcPr>
            <w:tcW w:w="6156" w:type="dxa"/>
            <w:gridSpan w:val="8"/>
          </w:tcPr>
          <w:p w14:paraId="75EC5DDC" w14:textId="77777777" w:rsidR="00135CB0" w:rsidRPr="00135CB0" w:rsidRDefault="00135CB0" w:rsidP="005373B1">
            <w:pPr>
              <w:jc w:val="both"/>
            </w:pPr>
            <w:r w:rsidRPr="00135CB0">
              <w:t>NOMBRE Y APELLIDOS O RAZÓN SOCIAL:</w:t>
            </w:r>
          </w:p>
          <w:p w14:paraId="07D9AD6C" w14:textId="77777777" w:rsidR="00135CB0" w:rsidRPr="00135CB0" w:rsidRDefault="00135CB0" w:rsidP="005373B1">
            <w:pPr>
              <w:jc w:val="both"/>
            </w:pPr>
          </w:p>
        </w:tc>
        <w:tc>
          <w:tcPr>
            <w:tcW w:w="2770" w:type="dxa"/>
            <w:gridSpan w:val="3"/>
          </w:tcPr>
          <w:p w14:paraId="44DEBC4F" w14:textId="77777777" w:rsidR="00135CB0" w:rsidRPr="00135CB0" w:rsidRDefault="00135CB0" w:rsidP="005373B1">
            <w:pPr>
              <w:jc w:val="both"/>
            </w:pPr>
            <w:r w:rsidRPr="00135CB0">
              <w:t>NIF/NIE</w:t>
            </w:r>
            <w:r w:rsidR="006747C6">
              <w:t>/CIF</w:t>
            </w:r>
            <w:r w:rsidRPr="00135CB0">
              <w:t>:</w:t>
            </w:r>
          </w:p>
          <w:p w14:paraId="2FEB05C1" w14:textId="77777777" w:rsidR="00135CB0" w:rsidRPr="00135CB0" w:rsidRDefault="00135CB0" w:rsidP="005373B1">
            <w:pPr>
              <w:jc w:val="both"/>
            </w:pPr>
          </w:p>
        </w:tc>
      </w:tr>
      <w:tr w:rsidR="00135CB0" w:rsidRPr="00135CB0" w14:paraId="404F7BC0" w14:textId="77777777" w:rsidTr="00135CB0">
        <w:tc>
          <w:tcPr>
            <w:tcW w:w="8926" w:type="dxa"/>
            <w:gridSpan w:val="11"/>
          </w:tcPr>
          <w:p w14:paraId="0A9197C8" w14:textId="77777777" w:rsidR="00135CB0" w:rsidRPr="00135CB0" w:rsidRDefault="00135CB0" w:rsidP="005373B1">
            <w:pPr>
              <w:jc w:val="both"/>
            </w:pPr>
            <w:r w:rsidRPr="00135CB0">
              <w:t>DOMICILIO:</w:t>
            </w:r>
          </w:p>
          <w:p w14:paraId="0E78833D" w14:textId="77777777" w:rsidR="00135CB0" w:rsidRPr="00135CB0" w:rsidRDefault="00135CB0" w:rsidP="005373B1">
            <w:pPr>
              <w:jc w:val="both"/>
            </w:pPr>
          </w:p>
        </w:tc>
      </w:tr>
      <w:tr w:rsidR="00135CB0" w:rsidRPr="00135CB0" w14:paraId="5FCFC352" w14:textId="77777777" w:rsidTr="00135CB0">
        <w:tc>
          <w:tcPr>
            <w:tcW w:w="3814" w:type="dxa"/>
            <w:gridSpan w:val="4"/>
          </w:tcPr>
          <w:p w14:paraId="444B3E41" w14:textId="77777777" w:rsidR="00135CB0" w:rsidRPr="00135CB0" w:rsidRDefault="00135CB0" w:rsidP="005373B1">
            <w:pPr>
              <w:jc w:val="both"/>
            </w:pPr>
            <w:r w:rsidRPr="00135CB0">
              <w:t>LOCALIDAD:</w:t>
            </w:r>
          </w:p>
          <w:p w14:paraId="15A024B9" w14:textId="77777777" w:rsidR="00135CB0" w:rsidRPr="00135CB0" w:rsidRDefault="00135CB0" w:rsidP="005373B1">
            <w:pPr>
              <w:jc w:val="both"/>
            </w:pPr>
          </w:p>
        </w:tc>
        <w:tc>
          <w:tcPr>
            <w:tcW w:w="2551" w:type="dxa"/>
            <w:gridSpan w:val="5"/>
          </w:tcPr>
          <w:p w14:paraId="3BAD9045" w14:textId="77777777" w:rsidR="00135CB0" w:rsidRPr="00135CB0" w:rsidRDefault="00135CB0" w:rsidP="005373B1">
            <w:pPr>
              <w:jc w:val="both"/>
            </w:pPr>
            <w:r w:rsidRPr="00135CB0">
              <w:t>PROVINCIA:</w:t>
            </w:r>
          </w:p>
          <w:p w14:paraId="0C84705A" w14:textId="77777777" w:rsidR="00135CB0" w:rsidRPr="00135CB0" w:rsidRDefault="00135CB0" w:rsidP="005373B1">
            <w:pPr>
              <w:jc w:val="both"/>
            </w:pPr>
          </w:p>
        </w:tc>
        <w:tc>
          <w:tcPr>
            <w:tcW w:w="2561" w:type="dxa"/>
            <w:gridSpan w:val="2"/>
          </w:tcPr>
          <w:p w14:paraId="4FD6D289" w14:textId="77777777" w:rsidR="00135CB0" w:rsidRPr="00135CB0" w:rsidRDefault="00135CB0" w:rsidP="005373B1">
            <w:pPr>
              <w:jc w:val="both"/>
            </w:pPr>
            <w:r w:rsidRPr="00135CB0">
              <w:t>C.POSTAL:</w:t>
            </w:r>
          </w:p>
          <w:p w14:paraId="7F57A131" w14:textId="77777777" w:rsidR="00135CB0" w:rsidRPr="00135CB0" w:rsidRDefault="00135CB0" w:rsidP="005373B1">
            <w:pPr>
              <w:jc w:val="both"/>
            </w:pPr>
          </w:p>
        </w:tc>
      </w:tr>
      <w:tr w:rsidR="00135CB0" w:rsidRPr="00135CB0" w14:paraId="4AD94BCA" w14:textId="77777777" w:rsidTr="00135CB0">
        <w:tc>
          <w:tcPr>
            <w:tcW w:w="2433" w:type="dxa"/>
            <w:gridSpan w:val="3"/>
          </w:tcPr>
          <w:p w14:paraId="4084F7A2" w14:textId="77777777" w:rsidR="00135CB0" w:rsidRPr="00135CB0" w:rsidRDefault="00135CB0" w:rsidP="005373B1">
            <w:pPr>
              <w:jc w:val="both"/>
            </w:pPr>
            <w:r w:rsidRPr="00135CB0">
              <w:t>TELÉFONO:</w:t>
            </w:r>
          </w:p>
          <w:p w14:paraId="481CC955" w14:textId="77777777" w:rsidR="00135CB0" w:rsidRPr="00135CB0" w:rsidRDefault="00135CB0" w:rsidP="005373B1">
            <w:pPr>
              <w:jc w:val="both"/>
            </w:pPr>
          </w:p>
        </w:tc>
        <w:tc>
          <w:tcPr>
            <w:tcW w:w="2229" w:type="dxa"/>
            <w:gridSpan w:val="3"/>
          </w:tcPr>
          <w:p w14:paraId="1364A6A9" w14:textId="77777777" w:rsidR="00135CB0" w:rsidRPr="00135CB0" w:rsidRDefault="00135CB0" w:rsidP="005373B1">
            <w:pPr>
              <w:jc w:val="both"/>
            </w:pPr>
            <w:r w:rsidRPr="00135CB0">
              <w:t>FAX:</w:t>
            </w:r>
          </w:p>
          <w:p w14:paraId="175A60A3" w14:textId="77777777" w:rsidR="00135CB0" w:rsidRPr="00135CB0" w:rsidRDefault="00135CB0" w:rsidP="005373B1">
            <w:pPr>
              <w:jc w:val="both"/>
            </w:pPr>
          </w:p>
        </w:tc>
        <w:tc>
          <w:tcPr>
            <w:tcW w:w="4264" w:type="dxa"/>
            <w:gridSpan w:val="5"/>
          </w:tcPr>
          <w:p w14:paraId="013A0C62" w14:textId="77777777" w:rsidR="00135CB0" w:rsidRPr="00135CB0" w:rsidRDefault="00135CB0" w:rsidP="005373B1">
            <w:pPr>
              <w:jc w:val="both"/>
            </w:pPr>
            <w:r w:rsidRPr="00135CB0">
              <w:t>CORREO ELECTRÓNICO:</w:t>
            </w:r>
          </w:p>
          <w:p w14:paraId="2AF9C3CD" w14:textId="77777777" w:rsidR="00135CB0" w:rsidRPr="00135CB0" w:rsidRDefault="00135CB0" w:rsidP="005373B1">
            <w:pPr>
              <w:jc w:val="both"/>
            </w:pPr>
          </w:p>
        </w:tc>
      </w:tr>
      <w:tr w:rsidR="00135CB0" w:rsidRPr="00135CB0" w14:paraId="0F4046A9" w14:textId="77777777" w:rsidTr="00135CB0">
        <w:tc>
          <w:tcPr>
            <w:tcW w:w="8926" w:type="dxa"/>
            <w:gridSpan w:val="11"/>
          </w:tcPr>
          <w:p w14:paraId="0D3D7232" w14:textId="77777777" w:rsidR="00135CB0" w:rsidRDefault="004C2D30" w:rsidP="00135CB0">
            <w:pPr>
              <w:spacing w:after="120"/>
              <w:rPr>
                <w:u w:val="single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F7F2458" wp14:editId="5BA21963">
                      <wp:simplePos x="0" y="0"/>
                      <wp:positionH relativeFrom="column">
                        <wp:posOffset>3310124</wp:posOffset>
                      </wp:positionH>
                      <wp:positionV relativeFrom="paragraph">
                        <wp:posOffset>33436</wp:posOffset>
                      </wp:positionV>
                      <wp:extent cx="117525" cy="114658"/>
                      <wp:effectExtent l="0" t="0" r="15875" b="19050"/>
                      <wp:wrapNone/>
                      <wp:docPr id="3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525" cy="1146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0FD9CA" w14:textId="77777777" w:rsidR="004C2D30" w:rsidRPr="00135CB0" w:rsidRDefault="004C2D30" w:rsidP="004C2D30">
                                  <w:pPr>
                                    <w:spacing w:after="0" w:line="240" w:lineRule="auto"/>
                                    <w:ind w:left="-142" w:right="-10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7F24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260.65pt;margin-top:2.65pt;width:9.25pt;height:9.0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" fillcolor="white [3201]" strokeweight=".5pt">
                      <v:textbox inset="0,0,0,0">
                        <w:txbxContent>
                          <w:p w14:paraId="5C0FD9CA" w14:textId="77777777" w:rsidR="004C2D30" w:rsidRPr="00135CB0" w:rsidRDefault="004C2D30" w:rsidP="004C2D30">
                            <w:pPr>
                              <w:spacing w:after="0" w:line="240" w:lineRule="auto"/>
                              <w:ind w:left="-142" w:right="-10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CB0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4B4C780" wp14:editId="56565FDA">
                      <wp:simplePos x="0" y="0"/>
                      <wp:positionH relativeFrom="column">
                        <wp:posOffset>1624499</wp:posOffset>
                      </wp:positionH>
                      <wp:positionV relativeFrom="paragraph">
                        <wp:posOffset>33717</wp:posOffset>
                      </wp:positionV>
                      <wp:extent cx="117525" cy="114658"/>
                      <wp:effectExtent l="0" t="0" r="15875" b="19050"/>
                      <wp:wrapNone/>
                      <wp:docPr id="2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525" cy="1146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F1A107" w14:textId="77777777" w:rsidR="00135CB0" w:rsidRPr="00135CB0" w:rsidRDefault="00135CB0" w:rsidP="004C2D30">
                                  <w:pPr>
                                    <w:spacing w:after="0" w:line="240" w:lineRule="auto"/>
                                    <w:ind w:left="-142" w:right="-10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4C780" id="Cuadro de texto 3" o:spid="_x0000_s1027" type="#_x0000_t202" style="position:absolute;margin-left:127.9pt;margin-top:2.65pt;width:9.25pt;height:9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" fillcolor="white [3201]" strokeweight=".5pt">
                      <v:textbox inset="0,0,0,0">
                        <w:txbxContent>
                          <w:p w14:paraId="42F1A107" w14:textId="77777777" w:rsidR="00135CB0" w:rsidRPr="00135CB0" w:rsidRDefault="00135CB0" w:rsidP="004C2D30">
                            <w:pPr>
                              <w:spacing w:after="0" w:line="240" w:lineRule="auto"/>
                              <w:ind w:left="-142" w:right="-10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35CB0" w:rsidRPr="00135CB0">
              <w:t xml:space="preserve">PRESENTA LA SOLICITUD:    </w:t>
            </w:r>
            <w:r w:rsidR="00135CB0">
              <w:t xml:space="preserve">      </w:t>
            </w:r>
            <w:r w:rsidR="00135CB0" w:rsidRPr="00135CB0">
              <w:t xml:space="preserve"> En nombre propio          </w:t>
            </w:r>
            <w:r w:rsidR="00135CB0">
              <w:t xml:space="preserve">           </w:t>
            </w:r>
            <w:r w:rsidR="00135CB0" w:rsidRPr="00135CB0">
              <w:t>Como representante</w:t>
            </w:r>
            <w:r w:rsidR="00135CB0">
              <w:t>,</w:t>
            </w:r>
            <w:r w:rsidR="00135CB0" w:rsidRPr="00135CB0">
              <w:t xml:space="preserve"> en calidad de: </w:t>
            </w:r>
          </w:p>
          <w:p w14:paraId="09528FE1" w14:textId="77777777" w:rsidR="00135CB0" w:rsidRPr="00135CB0" w:rsidRDefault="00135CB0" w:rsidP="00135CB0">
            <w:pPr>
              <w:spacing w:after="120"/>
            </w:pPr>
            <w:r>
              <w:rPr>
                <w:u w:val="single"/>
              </w:rPr>
              <w:t xml:space="preserve">                                                                                                   .</w:t>
            </w:r>
          </w:p>
          <w:p w14:paraId="3F66688E" w14:textId="77777777" w:rsidR="00135CB0" w:rsidRPr="00135CB0" w:rsidRDefault="00135CB0" w:rsidP="00600487">
            <w:pPr>
              <w:spacing w:after="60"/>
              <w:jc w:val="both"/>
            </w:pPr>
            <w:r w:rsidRPr="00135CB0">
              <w:t>DATOS DEL REPRESENTANTE:</w:t>
            </w:r>
            <w:r>
              <w:t xml:space="preserve"> </w:t>
            </w:r>
          </w:p>
          <w:p w14:paraId="56C5E3CE" w14:textId="77777777" w:rsidR="00135CB0" w:rsidRPr="00135CB0" w:rsidRDefault="00135CB0" w:rsidP="00135CB0">
            <w:pPr>
              <w:spacing w:after="120"/>
            </w:pPr>
            <w:r w:rsidRPr="00135CB0">
              <w:t>NOMBRE Y APELLIDOS</w:t>
            </w:r>
            <w:r>
              <w:t xml:space="preserve">: </w:t>
            </w:r>
          </w:p>
          <w:p w14:paraId="00C135F9" w14:textId="77777777" w:rsidR="00135CB0" w:rsidRPr="00135CB0" w:rsidRDefault="00135CB0" w:rsidP="00135CB0">
            <w:pPr>
              <w:spacing w:after="60"/>
              <w:jc w:val="both"/>
            </w:pPr>
            <w:r w:rsidRPr="00135CB0">
              <w:t xml:space="preserve">NIF/NIE: </w:t>
            </w:r>
          </w:p>
        </w:tc>
      </w:tr>
      <w:tr w:rsidR="00135CB0" w:rsidRPr="00135CB0" w14:paraId="2ADABD15" w14:textId="77777777" w:rsidTr="00135CB0">
        <w:tc>
          <w:tcPr>
            <w:tcW w:w="8926" w:type="dxa"/>
            <w:gridSpan w:val="11"/>
          </w:tcPr>
          <w:p w14:paraId="2FE37386" w14:textId="77777777" w:rsidR="00135CB0" w:rsidRPr="00135CB0" w:rsidRDefault="00135CB0" w:rsidP="005373B1">
            <w:pPr>
              <w:jc w:val="both"/>
            </w:pPr>
            <w:r w:rsidRPr="00135CB0">
              <w:t>DOMICILIO:</w:t>
            </w:r>
          </w:p>
          <w:p w14:paraId="43D3AE83" w14:textId="77777777" w:rsidR="00135CB0" w:rsidRPr="00135CB0" w:rsidRDefault="00135CB0" w:rsidP="005373B1">
            <w:pPr>
              <w:jc w:val="both"/>
            </w:pPr>
          </w:p>
        </w:tc>
      </w:tr>
      <w:tr w:rsidR="00135CB0" w:rsidRPr="00135CB0" w14:paraId="4BCA3774" w14:textId="77777777" w:rsidTr="00135CB0">
        <w:trPr>
          <w:trHeight w:val="316"/>
        </w:trPr>
        <w:tc>
          <w:tcPr>
            <w:tcW w:w="3964" w:type="dxa"/>
            <w:gridSpan w:val="5"/>
          </w:tcPr>
          <w:p w14:paraId="24949690" w14:textId="77777777" w:rsidR="00135CB0" w:rsidRPr="00135CB0" w:rsidRDefault="00135CB0" w:rsidP="005373B1">
            <w:pPr>
              <w:jc w:val="both"/>
            </w:pPr>
            <w:r w:rsidRPr="00135CB0">
              <w:t>LOCALIDAD:</w:t>
            </w:r>
          </w:p>
          <w:p w14:paraId="7360D42C" w14:textId="77777777" w:rsidR="00135CB0" w:rsidRPr="00135CB0" w:rsidRDefault="00135CB0" w:rsidP="005373B1">
            <w:pPr>
              <w:jc w:val="both"/>
            </w:pPr>
          </w:p>
        </w:tc>
        <w:tc>
          <w:tcPr>
            <w:tcW w:w="2610" w:type="dxa"/>
            <w:gridSpan w:val="5"/>
          </w:tcPr>
          <w:p w14:paraId="64B88F39" w14:textId="77777777" w:rsidR="00135CB0" w:rsidRPr="00135CB0" w:rsidRDefault="00135CB0" w:rsidP="005373B1">
            <w:pPr>
              <w:jc w:val="both"/>
            </w:pPr>
            <w:r w:rsidRPr="00135CB0">
              <w:t>PROVINCIA:</w:t>
            </w:r>
          </w:p>
          <w:p w14:paraId="175B65A3" w14:textId="77777777" w:rsidR="00135CB0" w:rsidRPr="00135CB0" w:rsidRDefault="00135CB0" w:rsidP="005373B1">
            <w:pPr>
              <w:jc w:val="both"/>
            </w:pPr>
          </w:p>
        </w:tc>
        <w:tc>
          <w:tcPr>
            <w:tcW w:w="2352" w:type="dxa"/>
          </w:tcPr>
          <w:p w14:paraId="2856CF38" w14:textId="77777777" w:rsidR="00135CB0" w:rsidRPr="00135CB0" w:rsidRDefault="00135CB0" w:rsidP="005373B1">
            <w:pPr>
              <w:ind w:left="140"/>
              <w:jc w:val="both"/>
            </w:pPr>
            <w:r w:rsidRPr="00135CB0">
              <w:t>C.POSTAL:</w:t>
            </w:r>
          </w:p>
          <w:p w14:paraId="2558693E" w14:textId="77777777" w:rsidR="00135CB0" w:rsidRPr="00135CB0" w:rsidRDefault="00135CB0" w:rsidP="005373B1">
            <w:pPr>
              <w:jc w:val="both"/>
            </w:pPr>
          </w:p>
        </w:tc>
      </w:tr>
      <w:tr w:rsidR="00135CB0" w:rsidRPr="00135CB0" w14:paraId="7E09748F" w14:textId="77777777" w:rsidTr="00135CB0">
        <w:tc>
          <w:tcPr>
            <w:tcW w:w="2383" w:type="dxa"/>
            <w:gridSpan w:val="2"/>
          </w:tcPr>
          <w:p w14:paraId="27BE455E" w14:textId="77777777" w:rsidR="00135CB0" w:rsidRPr="00135CB0" w:rsidRDefault="00135CB0" w:rsidP="005373B1">
            <w:pPr>
              <w:jc w:val="both"/>
            </w:pPr>
            <w:r w:rsidRPr="00135CB0">
              <w:t>TELÉFONO:</w:t>
            </w:r>
          </w:p>
          <w:p w14:paraId="4977F406" w14:textId="77777777" w:rsidR="00135CB0" w:rsidRPr="00135CB0" w:rsidRDefault="00135CB0" w:rsidP="005373B1">
            <w:pPr>
              <w:jc w:val="both"/>
            </w:pPr>
          </w:p>
        </w:tc>
        <w:tc>
          <w:tcPr>
            <w:tcW w:w="2534" w:type="dxa"/>
            <w:gridSpan w:val="5"/>
          </w:tcPr>
          <w:p w14:paraId="19D971F5" w14:textId="77777777" w:rsidR="00135CB0" w:rsidRPr="00135CB0" w:rsidRDefault="00135CB0" w:rsidP="005373B1">
            <w:pPr>
              <w:ind w:left="150"/>
              <w:jc w:val="both"/>
            </w:pPr>
            <w:r w:rsidRPr="00135CB0">
              <w:t>FAX:</w:t>
            </w:r>
          </w:p>
          <w:p w14:paraId="45F58D6F" w14:textId="77777777" w:rsidR="00135CB0" w:rsidRPr="00135CB0" w:rsidRDefault="00135CB0" w:rsidP="005373B1">
            <w:pPr>
              <w:jc w:val="both"/>
            </w:pPr>
          </w:p>
        </w:tc>
        <w:tc>
          <w:tcPr>
            <w:tcW w:w="4009" w:type="dxa"/>
            <w:gridSpan w:val="4"/>
          </w:tcPr>
          <w:p w14:paraId="783FB576" w14:textId="77777777" w:rsidR="00135CB0" w:rsidRPr="00135CB0" w:rsidRDefault="00135CB0" w:rsidP="005373B1">
            <w:pPr>
              <w:ind w:left="150"/>
              <w:jc w:val="both"/>
            </w:pPr>
            <w:r w:rsidRPr="00135CB0">
              <w:t>CORREO ELECTRÓNICO:</w:t>
            </w:r>
          </w:p>
          <w:p w14:paraId="3F215D6A" w14:textId="77777777" w:rsidR="00135CB0" w:rsidRPr="00135CB0" w:rsidRDefault="00135CB0" w:rsidP="005373B1">
            <w:pPr>
              <w:jc w:val="both"/>
            </w:pPr>
          </w:p>
        </w:tc>
      </w:tr>
    </w:tbl>
    <w:p w14:paraId="4BC995F9" w14:textId="77777777" w:rsidR="006C0CCD" w:rsidRDefault="006C0CCD" w:rsidP="006C0CCD">
      <w:pPr>
        <w:ind w:right="-568"/>
      </w:pPr>
    </w:p>
    <w:tbl>
      <w:tblPr>
        <w:tblStyle w:val="Tablaconcuadrcula"/>
        <w:tblpPr w:leftFromText="141" w:rightFromText="141" w:vertAnchor="text" w:horzAnchor="margin" w:tblpY="83"/>
        <w:tblW w:w="8926" w:type="dxa"/>
        <w:tblLook w:val="04A0" w:firstRow="1" w:lastRow="0" w:firstColumn="1" w:lastColumn="0" w:noHBand="0" w:noVBand="1"/>
      </w:tblPr>
      <w:tblGrid>
        <w:gridCol w:w="528"/>
        <w:gridCol w:w="3947"/>
        <w:gridCol w:w="2677"/>
        <w:gridCol w:w="1774"/>
      </w:tblGrid>
      <w:tr w:rsidR="006C0CCD" w14:paraId="1A315C7D" w14:textId="77777777" w:rsidTr="00232A64">
        <w:tc>
          <w:tcPr>
            <w:tcW w:w="528" w:type="dxa"/>
          </w:tcPr>
          <w:p w14:paraId="0F8B4D66" w14:textId="77777777" w:rsidR="006C0CCD" w:rsidRPr="0024634F" w:rsidRDefault="006C0CCD" w:rsidP="005373B1">
            <w:pPr>
              <w:jc w:val="both"/>
              <w:rPr>
                <w:b/>
              </w:rPr>
            </w:pPr>
            <w:r w:rsidRPr="0024634F">
              <w:rPr>
                <w:b/>
              </w:rPr>
              <w:t>2</w:t>
            </w:r>
          </w:p>
        </w:tc>
        <w:tc>
          <w:tcPr>
            <w:tcW w:w="8398" w:type="dxa"/>
            <w:gridSpan w:val="3"/>
            <w:shd w:val="clear" w:color="auto" w:fill="C6D9F1" w:themeFill="text2" w:themeFillTint="33"/>
          </w:tcPr>
          <w:p w14:paraId="6E24F0A8" w14:textId="77777777" w:rsidR="006C0CCD" w:rsidRPr="0024634F" w:rsidRDefault="006C0CCD" w:rsidP="005373B1">
            <w:pPr>
              <w:jc w:val="both"/>
              <w:rPr>
                <w:b/>
              </w:rPr>
            </w:pPr>
            <w:r w:rsidRPr="0024634F">
              <w:rPr>
                <w:b/>
              </w:rPr>
              <w:t>DATOS BANCARIOS</w:t>
            </w:r>
          </w:p>
        </w:tc>
      </w:tr>
      <w:tr w:rsidR="00154FB0" w14:paraId="7E3A9377" w14:textId="77777777" w:rsidTr="00823B46">
        <w:trPr>
          <w:trHeight w:val="552"/>
        </w:trPr>
        <w:tc>
          <w:tcPr>
            <w:tcW w:w="8926" w:type="dxa"/>
            <w:gridSpan w:val="4"/>
          </w:tcPr>
          <w:tbl>
            <w:tblPr>
              <w:tblStyle w:val="Tablaconcuadrcula"/>
              <w:tblpPr w:leftFromText="141" w:rightFromText="141" w:vertAnchor="text" w:horzAnchor="page" w:tblpX="1063" w:tblpY="65"/>
              <w:tblW w:w="0" w:type="auto"/>
              <w:tblLook w:val="04A0" w:firstRow="1" w:lastRow="0" w:firstColumn="1" w:lastColumn="0" w:noHBand="0" w:noVBand="1"/>
            </w:tblPr>
            <w:tblGrid>
              <w:gridCol w:w="240"/>
              <w:gridCol w:w="272"/>
              <w:gridCol w:w="272"/>
              <w:gridCol w:w="272"/>
              <w:gridCol w:w="222"/>
              <w:gridCol w:w="272"/>
              <w:gridCol w:w="272"/>
              <w:gridCol w:w="272"/>
              <w:gridCol w:w="272"/>
              <w:gridCol w:w="222"/>
              <w:gridCol w:w="272"/>
              <w:gridCol w:w="272"/>
              <w:gridCol w:w="272"/>
              <w:gridCol w:w="272"/>
              <w:gridCol w:w="222"/>
              <w:gridCol w:w="272"/>
              <w:gridCol w:w="272"/>
              <w:gridCol w:w="272"/>
              <w:gridCol w:w="272"/>
              <w:gridCol w:w="222"/>
              <w:gridCol w:w="272"/>
              <w:gridCol w:w="272"/>
              <w:gridCol w:w="272"/>
              <w:gridCol w:w="272"/>
              <w:gridCol w:w="222"/>
              <w:gridCol w:w="272"/>
              <w:gridCol w:w="272"/>
              <w:gridCol w:w="272"/>
              <w:gridCol w:w="272"/>
            </w:tblGrid>
            <w:tr w:rsidR="00154FB0" w14:paraId="652309D5" w14:textId="77777777" w:rsidTr="007E5BEA">
              <w:trPr>
                <w:trHeight w:val="296"/>
              </w:trPr>
              <w:tc>
                <w:tcPr>
                  <w:tcW w:w="240" w:type="dxa"/>
                </w:tcPr>
                <w:p w14:paraId="72B5D9D6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4572C9F2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5FBA35A2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05A87733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</w:tcPr>
                <w:p w14:paraId="2AF18FDC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1028A478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023A5641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130BBA1B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43EF6405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</w:tcPr>
                <w:p w14:paraId="51DCE5DD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226B2528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037D2928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73A08ACA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70F96E7A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</w:tcPr>
                <w:p w14:paraId="2C102B58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035B8D8A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6A518DF2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55BF5A33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28F435D6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</w:tcPr>
                <w:p w14:paraId="3BC22E61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237A1EB3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1EF87C3E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3DC30761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7DFED832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22" w:type="dxa"/>
                  <w:tcBorders>
                    <w:top w:val="nil"/>
                    <w:bottom w:val="nil"/>
                  </w:tcBorders>
                </w:tcPr>
                <w:p w14:paraId="34B8ECB4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355D76A7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5D9DC686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08D5E510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  <w:tc>
                <w:tcPr>
                  <w:tcW w:w="272" w:type="dxa"/>
                </w:tcPr>
                <w:p w14:paraId="10C15D40" w14:textId="77777777" w:rsidR="00154FB0" w:rsidRDefault="00154FB0" w:rsidP="00154FB0">
                  <w:pPr>
                    <w:ind w:left="-113" w:right="-147"/>
                    <w:jc w:val="center"/>
                  </w:pPr>
                </w:p>
              </w:tc>
            </w:tr>
          </w:tbl>
          <w:p w14:paraId="0C3D2951" w14:textId="77777777" w:rsidR="00154FB0" w:rsidRDefault="00154FB0" w:rsidP="00154FB0">
            <w:pPr>
              <w:jc w:val="both"/>
            </w:pPr>
            <w:r>
              <w:t xml:space="preserve"> IBAN:</w:t>
            </w:r>
          </w:p>
          <w:p w14:paraId="2166C259" w14:textId="77777777" w:rsidR="00154FB0" w:rsidRDefault="00154FB0" w:rsidP="00154FB0">
            <w:pPr>
              <w:jc w:val="both"/>
            </w:pPr>
          </w:p>
        </w:tc>
      </w:tr>
      <w:tr w:rsidR="00154FB0" w14:paraId="0F0350A1" w14:textId="77777777" w:rsidTr="00232A64">
        <w:tc>
          <w:tcPr>
            <w:tcW w:w="8926" w:type="dxa"/>
            <w:gridSpan w:val="4"/>
          </w:tcPr>
          <w:p w14:paraId="283832D8" w14:textId="77777777" w:rsidR="00154FB0" w:rsidRDefault="00154FB0" w:rsidP="00154FB0">
            <w:pPr>
              <w:jc w:val="both"/>
            </w:pPr>
            <w:r>
              <w:t xml:space="preserve">Entidad: </w:t>
            </w:r>
          </w:p>
        </w:tc>
      </w:tr>
      <w:tr w:rsidR="00154FB0" w14:paraId="5A1871B4" w14:textId="77777777" w:rsidTr="00232A64">
        <w:tc>
          <w:tcPr>
            <w:tcW w:w="8926" w:type="dxa"/>
            <w:gridSpan w:val="4"/>
          </w:tcPr>
          <w:p w14:paraId="0D38E0E5" w14:textId="77777777" w:rsidR="00154FB0" w:rsidRDefault="00154FB0" w:rsidP="00154FB0">
            <w:pPr>
              <w:jc w:val="both"/>
            </w:pPr>
            <w:r>
              <w:t>Domicilio:</w:t>
            </w:r>
          </w:p>
        </w:tc>
      </w:tr>
      <w:tr w:rsidR="00154FB0" w14:paraId="0C1BA45F" w14:textId="77777777" w:rsidTr="00232A64">
        <w:tc>
          <w:tcPr>
            <w:tcW w:w="4475" w:type="dxa"/>
            <w:gridSpan w:val="2"/>
          </w:tcPr>
          <w:p w14:paraId="76CEEF4A" w14:textId="77777777" w:rsidR="00154FB0" w:rsidRDefault="00154FB0" w:rsidP="00154FB0">
            <w:pPr>
              <w:jc w:val="both"/>
            </w:pPr>
            <w:r>
              <w:t>Localidad:</w:t>
            </w:r>
          </w:p>
          <w:p w14:paraId="7BBECF1C" w14:textId="77777777" w:rsidR="00154FB0" w:rsidRDefault="00154FB0" w:rsidP="00154FB0">
            <w:pPr>
              <w:jc w:val="both"/>
            </w:pPr>
          </w:p>
        </w:tc>
        <w:tc>
          <w:tcPr>
            <w:tcW w:w="2677" w:type="dxa"/>
          </w:tcPr>
          <w:p w14:paraId="621C4E4B" w14:textId="77777777" w:rsidR="00154FB0" w:rsidRDefault="00154FB0" w:rsidP="00154FB0">
            <w:pPr>
              <w:jc w:val="both"/>
            </w:pPr>
            <w:r>
              <w:t>Provincia:</w:t>
            </w:r>
          </w:p>
          <w:p w14:paraId="72F48D74" w14:textId="77777777" w:rsidR="00154FB0" w:rsidRDefault="00154FB0" w:rsidP="00154FB0">
            <w:pPr>
              <w:jc w:val="both"/>
            </w:pPr>
          </w:p>
        </w:tc>
        <w:tc>
          <w:tcPr>
            <w:tcW w:w="1774" w:type="dxa"/>
          </w:tcPr>
          <w:p w14:paraId="2AE37ECC" w14:textId="77777777" w:rsidR="00154FB0" w:rsidRDefault="00154FB0" w:rsidP="00154FB0">
            <w:pPr>
              <w:jc w:val="both"/>
            </w:pPr>
            <w:r>
              <w:t>C.Postal:</w:t>
            </w:r>
          </w:p>
          <w:p w14:paraId="74842210" w14:textId="77777777" w:rsidR="00154FB0" w:rsidRDefault="00154FB0" w:rsidP="00154FB0">
            <w:pPr>
              <w:jc w:val="both"/>
            </w:pPr>
          </w:p>
        </w:tc>
      </w:tr>
    </w:tbl>
    <w:p w14:paraId="1B7D7B00" w14:textId="77777777" w:rsidR="006C0CCD" w:rsidRDefault="006C0CCD" w:rsidP="006C0CCD">
      <w:pPr>
        <w:ind w:right="-568"/>
      </w:pPr>
    </w:p>
    <w:p w14:paraId="37E4621A" w14:textId="77777777" w:rsidR="00135CB0" w:rsidRDefault="00135CB0" w:rsidP="006C0CCD">
      <w:pPr>
        <w:ind w:right="-568"/>
      </w:pPr>
    </w:p>
    <w:p w14:paraId="4F9454A3" w14:textId="77777777" w:rsidR="00135CB0" w:rsidRDefault="00135CB0" w:rsidP="006C0CCD">
      <w:pPr>
        <w:ind w:right="-568"/>
      </w:pPr>
    </w:p>
    <w:p w14:paraId="087FDF37" w14:textId="77777777" w:rsidR="004C2D30" w:rsidRDefault="004C2D30" w:rsidP="006C0CCD">
      <w:pPr>
        <w:ind w:right="-568"/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530"/>
        <w:gridCol w:w="1275"/>
        <w:gridCol w:w="1659"/>
        <w:gridCol w:w="335"/>
        <w:gridCol w:w="4985"/>
      </w:tblGrid>
      <w:tr w:rsidR="006C0CCD" w:rsidRPr="000D6672" w14:paraId="5309696B" w14:textId="77777777" w:rsidTr="00232A64">
        <w:tc>
          <w:tcPr>
            <w:tcW w:w="530" w:type="dxa"/>
          </w:tcPr>
          <w:p w14:paraId="2CA2E6F8" w14:textId="77777777" w:rsidR="006C0CCD" w:rsidRPr="004E6236" w:rsidRDefault="006C0CCD" w:rsidP="005373B1">
            <w:pPr>
              <w:jc w:val="both"/>
              <w:rPr>
                <w:b/>
              </w:rPr>
            </w:pPr>
            <w:r w:rsidRPr="004E6236">
              <w:rPr>
                <w:b/>
              </w:rPr>
              <w:t>3.1</w:t>
            </w:r>
          </w:p>
        </w:tc>
        <w:tc>
          <w:tcPr>
            <w:tcW w:w="8254" w:type="dxa"/>
            <w:gridSpan w:val="4"/>
            <w:shd w:val="clear" w:color="auto" w:fill="C6D9F1" w:themeFill="text2" w:themeFillTint="33"/>
          </w:tcPr>
          <w:p w14:paraId="00839575" w14:textId="77777777" w:rsidR="006C0CCD" w:rsidRPr="004E6236" w:rsidRDefault="006C0CCD" w:rsidP="005373B1">
            <w:pPr>
              <w:jc w:val="both"/>
              <w:rPr>
                <w:b/>
              </w:rPr>
            </w:pPr>
            <w:r w:rsidRPr="004E6236">
              <w:rPr>
                <w:b/>
              </w:rPr>
              <w:t>DATOS SOBRE EL PROYECTO</w:t>
            </w:r>
          </w:p>
        </w:tc>
      </w:tr>
      <w:tr w:rsidR="006C0CCD" w14:paraId="08A32525" w14:textId="77777777" w:rsidTr="00232A64">
        <w:tc>
          <w:tcPr>
            <w:tcW w:w="8784" w:type="dxa"/>
            <w:gridSpan w:val="5"/>
          </w:tcPr>
          <w:p w14:paraId="2B1E0564" w14:textId="77777777" w:rsidR="006C0CCD" w:rsidRDefault="006C0CCD" w:rsidP="005373B1">
            <w:pPr>
              <w:jc w:val="both"/>
            </w:pPr>
            <w:r>
              <w:t>TÍTULO DEL PROYECTO:</w:t>
            </w:r>
          </w:p>
          <w:p w14:paraId="39C19243" w14:textId="77777777" w:rsidR="00FA5792" w:rsidRDefault="00FA5792" w:rsidP="005373B1">
            <w:pPr>
              <w:jc w:val="both"/>
            </w:pPr>
          </w:p>
          <w:p w14:paraId="5214F260" w14:textId="77777777" w:rsidR="00506E2A" w:rsidRDefault="00506E2A" w:rsidP="005373B1">
            <w:pPr>
              <w:jc w:val="both"/>
            </w:pPr>
          </w:p>
        </w:tc>
      </w:tr>
      <w:tr w:rsidR="006C0CCD" w14:paraId="59DC26C3" w14:textId="77777777" w:rsidTr="00725DCD">
        <w:trPr>
          <w:trHeight w:val="176"/>
        </w:trPr>
        <w:tc>
          <w:tcPr>
            <w:tcW w:w="1805" w:type="dxa"/>
            <w:gridSpan w:val="2"/>
            <w:vMerge w:val="restart"/>
          </w:tcPr>
          <w:p w14:paraId="75D4AEDD" w14:textId="77777777" w:rsidR="006C0CCD" w:rsidRDefault="006C0CCD" w:rsidP="005373B1">
            <w:pPr>
              <w:jc w:val="both"/>
            </w:pPr>
          </w:p>
          <w:p w14:paraId="7B455DDA" w14:textId="77777777" w:rsidR="006C0CCD" w:rsidRDefault="006C0CCD" w:rsidP="005373B1">
            <w:pPr>
              <w:jc w:val="both"/>
            </w:pPr>
          </w:p>
          <w:p w14:paraId="2F2E60EB" w14:textId="77777777" w:rsidR="006C0CCD" w:rsidRDefault="006C0CCD" w:rsidP="00725DCD">
            <w:r>
              <w:t>TIPO DE PROYECTO</w:t>
            </w:r>
          </w:p>
        </w:tc>
        <w:tc>
          <w:tcPr>
            <w:tcW w:w="1994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148E06E" w14:textId="77777777" w:rsidR="006C0CCD" w:rsidRDefault="006C0CCD" w:rsidP="00725DCD">
            <w:r>
              <w:t>PRODUCTIVO</w:t>
            </w:r>
          </w:p>
        </w:tc>
        <w:tc>
          <w:tcPr>
            <w:tcW w:w="4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D69343" w14:textId="77777777" w:rsidR="006C0CCD" w:rsidRDefault="004C2D30" w:rsidP="005373B1">
            <w:pPr>
              <w:jc w:val="both"/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AA80CD4" wp14:editId="2C010AAB">
                      <wp:simplePos x="0" y="0"/>
                      <wp:positionH relativeFrom="column">
                        <wp:posOffset>980093</wp:posOffset>
                      </wp:positionH>
                      <wp:positionV relativeFrom="paragraph">
                        <wp:posOffset>14259</wp:posOffset>
                      </wp:positionV>
                      <wp:extent cx="190800" cy="115200"/>
                      <wp:effectExtent l="0" t="0" r="19050" b="18415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8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25F7B4" w14:textId="77777777" w:rsidR="004C2D30" w:rsidRPr="00135CB0" w:rsidRDefault="004C2D30" w:rsidP="004C2D30">
                                  <w:pPr>
                                    <w:spacing w:after="0" w:line="240" w:lineRule="auto"/>
                                    <w:ind w:left="-142" w:right="-10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80CD4" id="Cuadro de texto 4" o:spid="_x0000_s1028" type="#_x0000_t202" style="position:absolute;left:0;text-align:left;margin-left:77.15pt;margin-top:1.1pt;width:15pt;height:9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" fillcolor="white [3201]" strokeweight=".5pt">
                      <v:textbox inset="0,0,0,0">
                        <w:txbxContent>
                          <w:p w14:paraId="0F25F7B4" w14:textId="77777777" w:rsidR="004C2D30" w:rsidRPr="00135CB0" w:rsidRDefault="004C2D30" w:rsidP="004C2D30">
                            <w:pPr>
                              <w:spacing w:after="0" w:line="240" w:lineRule="auto"/>
                              <w:ind w:left="-142" w:right="-10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CCD">
              <w:t xml:space="preserve">Nueva empresa </w:t>
            </w:r>
          </w:p>
        </w:tc>
      </w:tr>
      <w:tr w:rsidR="006C0CCD" w14:paraId="56D733CA" w14:textId="77777777" w:rsidTr="00232A64">
        <w:trPr>
          <w:trHeight w:val="260"/>
        </w:trPr>
        <w:tc>
          <w:tcPr>
            <w:tcW w:w="1805" w:type="dxa"/>
            <w:gridSpan w:val="2"/>
            <w:vMerge/>
          </w:tcPr>
          <w:p w14:paraId="6DC7F43C" w14:textId="77777777" w:rsidR="006C0CCD" w:rsidRDefault="006C0CCD" w:rsidP="005373B1">
            <w:pPr>
              <w:jc w:val="both"/>
            </w:pPr>
          </w:p>
        </w:tc>
        <w:tc>
          <w:tcPr>
            <w:tcW w:w="1994" w:type="dxa"/>
            <w:gridSpan w:val="2"/>
            <w:vMerge/>
            <w:tcBorders>
              <w:right w:val="single" w:sz="4" w:space="0" w:color="auto"/>
            </w:tcBorders>
          </w:tcPr>
          <w:p w14:paraId="2AF18321" w14:textId="77777777" w:rsidR="006C0CCD" w:rsidRDefault="006C0CCD" w:rsidP="005373B1"/>
        </w:tc>
        <w:tc>
          <w:tcPr>
            <w:tcW w:w="4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406108" w14:textId="77777777" w:rsidR="006C0CCD" w:rsidRDefault="004C2D30" w:rsidP="005373B1">
            <w:pPr>
              <w:jc w:val="both"/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F02F9F1" wp14:editId="703B78C0">
                      <wp:simplePos x="0" y="0"/>
                      <wp:positionH relativeFrom="column">
                        <wp:posOffset>978362</wp:posOffset>
                      </wp:positionH>
                      <wp:positionV relativeFrom="paragraph">
                        <wp:posOffset>14605</wp:posOffset>
                      </wp:positionV>
                      <wp:extent cx="190800" cy="115200"/>
                      <wp:effectExtent l="0" t="0" r="19050" b="18415"/>
                      <wp:wrapNone/>
                      <wp:docPr id="296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8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09B3F" w14:textId="77777777" w:rsidR="004C2D30" w:rsidRPr="00135CB0" w:rsidRDefault="004C2D30" w:rsidP="004C2D30">
                                  <w:pPr>
                                    <w:spacing w:after="0" w:line="240" w:lineRule="auto"/>
                                    <w:ind w:left="-142" w:right="-10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2F9F1" id="Cuadro de texto 5" o:spid="_x0000_s1029" type="#_x0000_t202" style="position:absolute;left:0;text-align:left;margin-left:77.05pt;margin-top:1.15pt;width:15pt;height:9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" fillcolor="white [3201]" strokeweight=".5pt">
                      <v:textbox inset="0,0,0,0">
                        <w:txbxContent>
                          <w:p w14:paraId="11D09B3F" w14:textId="77777777" w:rsidR="004C2D30" w:rsidRPr="00135CB0" w:rsidRDefault="004C2D30" w:rsidP="004C2D30">
                            <w:pPr>
                              <w:spacing w:after="0" w:line="240" w:lineRule="auto"/>
                              <w:ind w:left="-142" w:right="-10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CCD">
              <w:t xml:space="preserve">Ampliación </w:t>
            </w:r>
          </w:p>
        </w:tc>
      </w:tr>
      <w:tr w:rsidR="006C0CCD" w14:paraId="0E0CDD85" w14:textId="77777777" w:rsidTr="00232A64">
        <w:trPr>
          <w:trHeight w:val="210"/>
        </w:trPr>
        <w:tc>
          <w:tcPr>
            <w:tcW w:w="1805" w:type="dxa"/>
            <w:gridSpan w:val="2"/>
            <w:vMerge/>
          </w:tcPr>
          <w:p w14:paraId="18EABBF4" w14:textId="77777777" w:rsidR="006C0CCD" w:rsidRDefault="006C0CCD" w:rsidP="005373B1">
            <w:pPr>
              <w:jc w:val="both"/>
            </w:pPr>
          </w:p>
        </w:tc>
        <w:tc>
          <w:tcPr>
            <w:tcW w:w="1994" w:type="dxa"/>
            <w:gridSpan w:val="2"/>
            <w:vMerge/>
            <w:tcBorders>
              <w:right w:val="single" w:sz="4" w:space="0" w:color="auto"/>
            </w:tcBorders>
          </w:tcPr>
          <w:p w14:paraId="003944E1" w14:textId="77777777" w:rsidR="006C0CCD" w:rsidRDefault="006C0CCD" w:rsidP="005373B1"/>
        </w:tc>
        <w:tc>
          <w:tcPr>
            <w:tcW w:w="4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418EC" w14:textId="77777777" w:rsidR="006C0CCD" w:rsidRDefault="004C2D30" w:rsidP="005373B1"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49454AA" wp14:editId="3980BB6D">
                      <wp:simplePos x="0" y="0"/>
                      <wp:positionH relativeFrom="column">
                        <wp:posOffset>978708</wp:posOffset>
                      </wp:positionH>
                      <wp:positionV relativeFrom="paragraph">
                        <wp:posOffset>25342</wp:posOffset>
                      </wp:positionV>
                      <wp:extent cx="190800" cy="115200"/>
                      <wp:effectExtent l="0" t="0" r="19050" b="18415"/>
                      <wp:wrapNone/>
                      <wp:docPr id="299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8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5D6C77" w14:textId="77777777" w:rsidR="004C2D30" w:rsidRPr="00135CB0" w:rsidRDefault="004C2D30" w:rsidP="004C2D30">
                                  <w:pPr>
                                    <w:spacing w:after="0" w:line="240" w:lineRule="auto"/>
                                    <w:ind w:left="-142" w:right="-10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454AA" id="Cuadro de texto 6" o:spid="_x0000_s1030" type="#_x0000_t202" style="position:absolute;margin-left:77.05pt;margin-top:2pt;width:15pt;height:9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" fillcolor="white [3201]" strokeweight=".5pt">
                      <v:textbox inset="0,0,0,0">
                        <w:txbxContent>
                          <w:p w14:paraId="5F5D6C77" w14:textId="77777777" w:rsidR="004C2D30" w:rsidRPr="00135CB0" w:rsidRDefault="004C2D30" w:rsidP="004C2D30">
                            <w:pPr>
                              <w:spacing w:after="0" w:line="240" w:lineRule="auto"/>
                              <w:ind w:left="-142" w:right="-10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CCD">
              <w:t>Modernización</w:t>
            </w:r>
          </w:p>
        </w:tc>
      </w:tr>
      <w:tr w:rsidR="006C0CCD" w14:paraId="0CF971B7" w14:textId="77777777" w:rsidTr="00232A64">
        <w:trPr>
          <w:trHeight w:val="150"/>
        </w:trPr>
        <w:tc>
          <w:tcPr>
            <w:tcW w:w="1805" w:type="dxa"/>
            <w:gridSpan w:val="2"/>
            <w:vMerge/>
          </w:tcPr>
          <w:p w14:paraId="1E9AF9A1" w14:textId="77777777" w:rsidR="006C0CCD" w:rsidRDefault="006C0CCD" w:rsidP="005373B1">
            <w:pPr>
              <w:jc w:val="both"/>
            </w:pPr>
          </w:p>
        </w:tc>
        <w:tc>
          <w:tcPr>
            <w:tcW w:w="1994" w:type="dxa"/>
            <w:gridSpan w:val="2"/>
            <w:vMerge/>
          </w:tcPr>
          <w:p w14:paraId="3A6765D0" w14:textId="77777777" w:rsidR="006C0CCD" w:rsidRDefault="006C0CCD" w:rsidP="005373B1"/>
        </w:tc>
        <w:tc>
          <w:tcPr>
            <w:tcW w:w="4985" w:type="dxa"/>
            <w:tcBorders>
              <w:top w:val="nil"/>
            </w:tcBorders>
          </w:tcPr>
          <w:p w14:paraId="2BB9AB9D" w14:textId="77777777" w:rsidR="00232A64" w:rsidRDefault="004C2D30" w:rsidP="005373B1"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AA30AE2" wp14:editId="7BE5421C">
                      <wp:simplePos x="0" y="0"/>
                      <wp:positionH relativeFrom="column">
                        <wp:posOffset>978362</wp:posOffset>
                      </wp:positionH>
                      <wp:positionV relativeFrom="paragraph">
                        <wp:posOffset>27074</wp:posOffset>
                      </wp:positionV>
                      <wp:extent cx="190800" cy="115200"/>
                      <wp:effectExtent l="0" t="0" r="19050" b="18415"/>
                      <wp:wrapNone/>
                      <wp:docPr id="300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8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196E21" w14:textId="77777777" w:rsidR="004C2D30" w:rsidRPr="00135CB0" w:rsidRDefault="004C2D30" w:rsidP="004C2D30">
                                  <w:pPr>
                                    <w:spacing w:after="0" w:line="240" w:lineRule="auto"/>
                                    <w:ind w:left="-142" w:right="-10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30AE2" id="Cuadro de texto 7" o:spid="_x0000_s1031" type="#_x0000_t202" style="position:absolute;margin-left:77.05pt;margin-top:2.15pt;width:15pt;height:9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" fillcolor="white [3201]" strokeweight=".5pt">
                      <v:textbox inset="0,0,0,0">
                        <w:txbxContent>
                          <w:p w14:paraId="72196E21" w14:textId="77777777" w:rsidR="004C2D30" w:rsidRPr="00135CB0" w:rsidRDefault="004C2D30" w:rsidP="004C2D30">
                            <w:pPr>
                              <w:spacing w:after="0" w:line="240" w:lineRule="auto"/>
                              <w:ind w:left="-142" w:right="-10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CCD">
              <w:t>Traslado</w:t>
            </w:r>
          </w:p>
        </w:tc>
      </w:tr>
      <w:tr w:rsidR="006C0CCD" w14:paraId="21B9D3D6" w14:textId="77777777" w:rsidTr="00232A64">
        <w:tc>
          <w:tcPr>
            <w:tcW w:w="1805" w:type="dxa"/>
            <w:gridSpan w:val="2"/>
            <w:vMerge/>
          </w:tcPr>
          <w:p w14:paraId="588C3E7D" w14:textId="77777777" w:rsidR="006C0CCD" w:rsidRDefault="006C0CCD" w:rsidP="005373B1">
            <w:pPr>
              <w:jc w:val="both"/>
            </w:pPr>
          </w:p>
        </w:tc>
        <w:tc>
          <w:tcPr>
            <w:tcW w:w="1994" w:type="dxa"/>
            <w:gridSpan w:val="2"/>
          </w:tcPr>
          <w:p w14:paraId="1746266B" w14:textId="77777777" w:rsidR="006C0CCD" w:rsidRDefault="006C0CCD" w:rsidP="005373B1">
            <w:pPr>
              <w:jc w:val="both"/>
            </w:pPr>
            <w:r>
              <w:t>NO PRODUCTIVO</w:t>
            </w:r>
          </w:p>
        </w:tc>
        <w:tc>
          <w:tcPr>
            <w:tcW w:w="4985" w:type="dxa"/>
          </w:tcPr>
          <w:p w14:paraId="793C84A6" w14:textId="77777777" w:rsidR="006C0CCD" w:rsidRDefault="004C2D30" w:rsidP="005373B1">
            <w:pPr>
              <w:jc w:val="both"/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5262D5A" wp14:editId="44A68EDE">
                      <wp:simplePos x="0" y="0"/>
                      <wp:positionH relativeFrom="column">
                        <wp:posOffset>9640</wp:posOffset>
                      </wp:positionH>
                      <wp:positionV relativeFrom="paragraph">
                        <wp:posOffset>24996</wp:posOffset>
                      </wp:positionV>
                      <wp:extent cx="190800" cy="115200"/>
                      <wp:effectExtent l="0" t="0" r="19050" b="18415"/>
                      <wp:wrapNone/>
                      <wp:docPr id="301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8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B2F402" w14:textId="77777777" w:rsidR="004C2D30" w:rsidRPr="00135CB0" w:rsidRDefault="004C2D30" w:rsidP="004C2D30">
                                  <w:pPr>
                                    <w:spacing w:after="0" w:line="240" w:lineRule="auto"/>
                                    <w:ind w:left="-142" w:right="-108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62D5A" id="Cuadro de texto 8" o:spid="_x0000_s1032" type="#_x0000_t202" style="position:absolute;left:0;text-align:left;margin-left:.75pt;margin-top:1.95pt;width:15pt;height:9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" fillcolor="white [3201]" strokeweight=".5pt">
                      <v:textbox inset="0,0,0,0">
                        <w:txbxContent>
                          <w:p w14:paraId="05B2F402" w14:textId="77777777" w:rsidR="004C2D30" w:rsidRPr="00135CB0" w:rsidRDefault="004C2D30" w:rsidP="004C2D30">
                            <w:pPr>
                              <w:spacing w:after="0" w:line="240" w:lineRule="auto"/>
                              <w:ind w:left="-142" w:right="-108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35CB0" w14:paraId="2AD7F43F" w14:textId="77777777" w:rsidTr="00135CB0">
        <w:tc>
          <w:tcPr>
            <w:tcW w:w="3464" w:type="dxa"/>
            <w:gridSpan w:val="3"/>
            <w:vMerge w:val="restart"/>
            <w:vAlign w:val="center"/>
          </w:tcPr>
          <w:p w14:paraId="71007236" w14:textId="77777777" w:rsidR="00135CB0" w:rsidRDefault="00135CB0" w:rsidP="00135CB0">
            <w:r>
              <w:t>DATOS DE LA EMPRESA (último año)</w:t>
            </w:r>
          </w:p>
        </w:tc>
        <w:tc>
          <w:tcPr>
            <w:tcW w:w="5320" w:type="dxa"/>
            <w:gridSpan w:val="2"/>
          </w:tcPr>
          <w:p w14:paraId="392A67AC" w14:textId="77777777" w:rsidR="00135CB0" w:rsidRDefault="00135CB0" w:rsidP="005373B1">
            <w:pPr>
              <w:ind w:left="40"/>
              <w:jc w:val="both"/>
            </w:pPr>
            <w:r>
              <w:t>Código CNAE:</w:t>
            </w:r>
          </w:p>
        </w:tc>
      </w:tr>
      <w:tr w:rsidR="00135CB0" w14:paraId="36D6CDC5" w14:textId="77777777" w:rsidTr="00232A64">
        <w:tc>
          <w:tcPr>
            <w:tcW w:w="3464" w:type="dxa"/>
            <w:gridSpan w:val="3"/>
            <w:vMerge/>
          </w:tcPr>
          <w:p w14:paraId="39C1E8A8" w14:textId="77777777" w:rsidR="00135CB0" w:rsidRDefault="00135CB0" w:rsidP="005373B1">
            <w:pPr>
              <w:jc w:val="both"/>
            </w:pPr>
          </w:p>
        </w:tc>
        <w:tc>
          <w:tcPr>
            <w:tcW w:w="5320" w:type="dxa"/>
            <w:gridSpan w:val="2"/>
          </w:tcPr>
          <w:p w14:paraId="5F0751B7" w14:textId="77777777" w:rsidR="00135CB0" w:rsidRDefault="00135CB0" w:rsidP="005373B1">
            <w:pPr>
              <w:ind w:left="40"/>
              <w:jc w:val="both"/>
            </w:pPr>
            <w:r>
              <w:t>Nº de trabajadores:</w:t>
            </w:r>
          </w:p>
        </w:tc>
      </w:tr>
      <w:tr w:rsidR="00135CB0" w14:paraId="554763C7" w14:textId="77777777" w:rsidTr="00232A64">
        <w:tc>
          <w:tcPr>
            <w:tcW w:w="3464" w:type="dxa"/>
            <w:gridSpan w:val="3"/>
            <w:vMerge/>
          </w:tcPr>
          <w:p w14:paraId="69A0D4CF" w14:textId="77777777" w:rsidR="00135CB0" w:rsidRDefault="00135CB0" w:rsidP="005373B1">
            <w:pPr>
              <w:jc w:val="both"/>
            </w:pPr>
          </w:p>
        </w:tc>
        <w:tc>
          <w:tcPr>
            <w:tcW w:w="5320" w:type="dxa"/>
            <w:gridSpan w:val="2"/>
          </w:tcPr>
          <w:p w14:paraId="5A10E5A9" w14:textId="77777777" w:rsidR="00135CB0" w:rsidRDefault="00135CB0" w:rsidP="005373B1">
            <w:pPr>
              <w:ind w:left="40"/>
              <w:jc w:val="both"/>
            </w:pPr>
            <w:r>
              <w:t>Volumen anual de negocio:</w:t>
            </w:r>
          </w:p>
        </w:tc>
      </w:tr>
      <w:tr w:rsidR="00135CB0" w14:paraId="31B421C7" w14:textId="77777777" w:rsidTr="00232A64">
        <w:tc>
          <w:tcPr>
            <w:tcW w:w="3464" w:type="dxa"/>
            <w:gridSpan w:val="3"/>
            <w:vMerge/>
          </w:tcPr>
          <w:p w14:paraId="2ECBABE6" w14:textId="77777777" w:rsidR="00135CB0" w:rsidRDefault="00135CB0" w:rsidP="005373B1">
            <w:pPr>
              <w:jc w:val="both"/>
            </w:pPr>
          </w:p>
        </w:tc>
        <w:tc>
          <w:tcPr>
            <w:tcW w:w="5320" w:type="dxa"/>
            <w:gridSpan w:val="2"/>
          </w:tcPr>
          <w:p w14:paraId="568E71E4" w14:textId="77777777" w:rsidR="00135CB0" w:rsidRDefault="00135CB0" w:rsidP="005373B1">
            <w:pPr>
              <w:ind w:left="90"/>
              <w:jc w:val="both"/>
            </w:pPr>
            <w:r>
              <w:t>Activo del balance:</w:t>
            </w:r>
          </w:p>
        </w:tc>
      </w:tr>
      <w:tr w:rsidR="006C0CCD" w14:paraId="6FF999A0" w14:textId="77777777" w:rsidTr="00232A64">
        <w:trPr>
          <w:trHeight w:val="547"/>
        </w:trPr>
        <w:tc>
          <w:tcPr>
            <w:tcW w:w="8784" w:type="dxa"/>
            <w:gridSpan w:val="5"/>
          </w:tcPr>
          <w:p w14:paraId="6680A2FC" w14:textId="77777777" w:rsidR="006C0CCD" w:rsidRDefault="006C0CCD" w:rsidP="005373B1">
            <w:pPr>
              <w:jc w:val="both"/>
            </w:pPr>
            <w:r>
              <w:t>MUNICIPIOS EN LOS QUE SE APLICA EL GASTO O INVERSIÓN:</w:t>
            </w:r>
          </w:p>
        </w:tc>
      </w:tr>
    </w:tbl>
    <w:tbl>
      <w:tblPr>
        <w:tblStyle w:val="Tablaconcuadrcula1"/>
        <w:tblW w:w="8784" w:type="dxa"/>
        <w:tblLook w:val="04A0" w:firstRow="1" w:lastRow="0" w:firstColumn="1" w:lastColumn="0" w:noHBand="0" w:noVBand="1"/>
      </w:tblPr>
      <w:tblGrid>
        <w:gridCol w:w="498"/>
        <w:gridCol w:w="8286"/>
      </w:tblGrid>
      <w:tr w:rsidR="006C0CCD" w14:paraId="5928F511" w14:textId="77777777" w:rsidTr="000B7C8E">
        <w:tc>
          <w:tcPr>
            <w:tcW w:w="498" w:type="dxa"/>
          </w:tcPr>
          <w:p w14:paraId="55878789" w14:textId="77777777" w:rsidR="006C0CCD" w:rsidRPr="004E6236" w:rsidRDefault="006C0CCD" w:rsidP="005373B1">
            <w:pPr>
              <w:rPr>
                <w:b/>
              </w:rPr>
            </w:pPr>
            <w:r w:rsidRPr="004E6236">
              <w:rPr>
                <w:b/>
              </w:rPr>
              <w:t>3.2</w:t>
            </w:r>
          </w:p>
        </w:tc>
        <w:tc>
          <w:tcPr>
            <w:tcW w:w="8286" w:type="dxa"/>
            <w:shd w:val="clear" w:color="auto" w:fill="C6D9F1" w:themeFill="text2" w:themeFillTint="33"/>
          </w:tcPr>
          <w:p w14:paraId="4B6768B6" w14:textId="77777777" w:rsidR="006C0CCD" w:rsidRPr="004E6236" w:rsidRDefault="006C0CCD" w:rsidP="005373B1">
            <w:pPr>
              <w:rPr>
                <w:b/>
              </w:rPr>
            </w:pPr>
            <w:r w:rsidRPr="004E6236">
              <w:rPr>
                <w:b/>
              </w:rPr>
              <w:t>DATOS SOBRE EL PROYECTO</w:t>
            </w:r>
          </w:p>
        </w:tc>
      </w:tr>
      <w:tr w:rsidR="006C0CCD" w14:paraId="451FF01A" w14:textId="77777777" w:rsidTr="004B5D62">
        <w:trPr>
          <w:trHeight w:val="340"/>
        </w:trPr>
        <w:tc>
          <w:tcPr>
            <w:tcW w:w="8784" w:type="dxa"/>
            <w:gridSpan w:val="2"/>
          </w:tcPr>
          <w:p w14:paraId="134E7D0C" w14:textId="77777777" w:rsidR="006C0CCD" w:rsidRDefault="006C0CCD" w:rsidP="005373B1">
            <w:r>
              <w:t>PRESUPUESTO DE LA INVERSIÓN:</w:t>
            </w:r>
            <w:r w:rsidR="00725DCD">
              <w:t xml:space="preserve"> </w:t>
            </w:r>
          </w:p>
        </w:tc>
      </w:tr>
      <w:tr w:rsidR="006C0CCD" w14:paraId="59207A4A" w14:textId="77777777" w:rsidTr="004B5D62">
        <w:trPr>
          <w:trHeight w:val="340"/>
        </w:trPr>
        <w:tc>
          <w:tcPr>
            <w:tcW w:w="8784" w:type="dxa"/>
            <w:gridSpan w:val="2"/>
          </w:tcPr>
          <w:p w14:paraId="754AFEDE" w14:textId="77777777" w:rsidR="006C0CCD" w:rsidRDefault="006C0CCD" w:rsidP="005373B1">
            <w:r>
              <w:t>AYUDA QUE SOLICITA:</w:t>
            </w:r>
            <w:r w:rsidR="00725DCD">
              <w:t xml:space="preserve"> </w:t>
            </w:r>
          </w:p>
        </w:tc>
      </w:tr>
      <w:tr w:rsidR="006C0CCD" w14:paraId="2DA3D8D4" w14:textId="77777777" w:rsidTr="001616E2">
        <w:trPr>
          <w:trHeight w:val="3234"/>
        </w:trPr>
        <w:tc>
          <w:tcPr>
            <w:tcW w:w="8784" w:type="dxa"/>
            <w:gridSpan w:val="2"/>
          </w:tcPr>
          <w:p w14:paraId="4E005B99" w14:textId="77777777" w:rsidR="006C0CCD" w:rsidRDefault="006C0CCD" w:rsidP="005373B1">
            <w:r>
              <w:t>DESCRIPCIÓN DEL PROYECTO Y OBJETIVOS PREVISTOS:</w:t>
            </w:r>
            <w:r w:rsidR="00725DCD">
              <w:t xml:space="preserve"> </w:t>
            </w:r>
          </w:p>
          <w:p w14:paraId="7EC6D9F0" w14:textId="77777777" w:rsidR="001616E2" w:rsidRDefault="001616E2" w:rsidP="00E12989"/>
        </w:tc>
      </w:tr>
    </w:tbl>
    <w:p w14:paraId="01C2149C" w14:textId="77777777" w:rsidR="00EE15BF" w:rsidRDefault="00EE15BF" w:rsidP="003A2C1F"/>
    <w:p w14:paraId="0D9D651D" w14:textId="77777777" w:rsidR="00EE15BF" w:rsidRDefault="00EE15BF">
      <w: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8"/>
        <w:gridCol w:w="8383"/>
      </w:tblGrid>
      <w:tr w:rsidR="006C0CCD" w14:paraId="34744FB8" w14:textId="77777777" w:rsidTr="00EE15BF">
        <w:tc>
          <w:tcPr>
            <w:tcW w:w="338" w:type="dxa"/>
          </w:tcPr>
          <w:p w14:paraId="6A3CC51A" w14:textId="77777777" w:rsidR="006C0CCD" w:rsidRPr="004E6236" w:rsidRDefault="006C0CCD" w:rsidP="005373B1">
            <w:pPr>
              <w:jc w:val="both"/>
              <w:rPr>
                <w:b/>
              </w:rPr>
            </w:pPr>
            <w:r w:rsidRPr="004E6236">
              <w:rPr>
                <w:b/>
              </w:rPr>
              <w:lastRenderedPageBreak/>
              <w:t>4</w:t>
            </w:r>
          </w:p>
        </w:tc>
        <w:tc>
          <w:tcPr>
            <w:tcW w:w="8383" w:type="dxa"/>
            <w:shd w:val="clear" w:color="auto" w:fill="C6D9F1" w:themeFill="text2" w:themeFillTint="33"/>
          </w:tcPr>
          <w:p w14:paraId="386276CC" w14:textId="77777777" w:rsidR="006C0CCD" w:rsidRPr="004E6236" w:rsidRDefault="006C0CCD" w:rsidP="005373B1">
            <w:pPr>
              <w:ind w:left="60"/>
              <w:jc w:val="both"/>
              <w:rPr>
                <w:b/>
              </w:rPr>
            </w:pPr>
            <w:r w:rsidRPr="004E6236">
              <w:rPr>
                <w:b/>
              </w:rPr>
              <w:t>DOCUMENTACIÓN QUE SE ACOMPAÑA Y AUTORIZACIÓN PARA CONSULTA DE DATOS</w:t>
            </w:r>
          </w:p>
        </w:tc>
      </w:tr>
      <w:tr w:rsidR="006C0CCD" w14:paraId="7635DD3F" w14:textId="77777777" w:rsidTr="00EE15BF">
        <w:tc>
          <w:tcPr>
            <w:tcW w:w="8721" w:type="dxa"/>
            <w:gridSpan w:val="2"/>
            <w:shd w:val="clear" w:color="auto" w:fill="DBE5F1" w:themeFill="accent1" w:themeFillTint="33"/>
          </w:tcPr>
          <w:p w14:paraId="6D2316FD" w14:textId="77777777" w:rsidR="006C0CCD" w:rsidRPr="004E6236" w:rsidRDefault="006C0CCD" w:rsidP="005373B1">
            <w:pPr>
              <w:jc w:val="both"/>
              <w:rPr>
                <w:b/>
              </w:rPr>
            </w:pPr>
            <w:r w:rsidRPr="004E6236">
              <w:rPr>
                <w:b/>
              </w:rPr>
              <w:t>4.1. DOCUMENTACIÓN QUE SE ACOMPAÑA</w:t>
            </w:r>
          </w:p>
        </w:tc>
      </w:tr>
      <w:tr w:rsidR="006C0CCD" w14:paraId="62D726BB" w14:textId="77777777" w:rsidTr="00BC636D">
        <w:trPr>
          <w:trHeight w:val="5854"/>
        </w:trPr>
        <w:tc>
          <w:tcPr>
            <w:tcW w:w="8721" w:type="dxa"/>
            <w:gridSpan w:val="2"/>
          </w:tcPr>
          <w:p w14:paraId="0B75A51D" w14:textId="77777777" w:rsidR="006C0CCD" w:rsidRPr="00D51696" w:rsidRDefault="006C0CCD" w:rsidP="005373B1">
            <w:pPr>
              <w:jc w:val="both"/>
              <w:rPr>
                <w:b/>
                <w:sz w:val="20"/>
                <w:szCs w:val="20"/>
              </w:rPr>
            </w:pPr>
            <w:r w:rsidRPr="00D51696">
              <w:rPr>
                <w:b/>
                <w:sz w:val="20"/>
                <w:szCs w:val="20"/>
              </w:rPr>
              <w:t>4.1.1. Documentación relativa al solicitante (persona física o persona jurídica):</w:t>
            </w:r>
          </w:p>
          <w:p w14:paraId="3B4BFA50" w14:textId="77777777" w:rsidR="006C0CCD" w:rsidRPr="00D51696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C3A4D4" wp14:editId="20972C1D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34290</wp:posOffset>
                      </wp:positionV>
                      <wp:extent cx="107950" cy="114300"/>
                      <wp:effectExtent l="0" t="0" r="25400" b="19050"/>
                      <wp:wrapNone/>
                      <wp:docPr id="12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5A577B" id="Rectángulo 1" o:spid="_x0000_s1026" style="position:absolute;margin-left:3.3pt;margin-top:2.7pt;width:8.5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CVS&#13;&#10;P3HcAAAACgEAAA8AAAAAAAAAAAAAAAAA3QQAAGRycy9kb3ducmV2LnhtbFBLBQYAAAAABAAEAPMA&#13;&#10;AADmBQAAAAA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CIF/</w:t>
            </w:r>
            <w:r w:rsidRPr="00D51696">
              <w:rPr>
                <w:sz w:val="20"/>
                <w:szCs w:val="20"/>
              </w:rPr>
              <w:t>NIF/NIE del solicitante, salvo que autorice la consulta electrónica de sus datos a la Administración, marcando la casilla correspondiente del apartado 4.2.</w:t>
            </w:r>
          </w:p>
          <w:p w14:paraId="6CCEB26A" w14:textId="77777777" w:rsidR="006C0CCD" w:rsidRPr="00D51696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8418DE" wp14:editId="00BAEFAB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27305</wp:posOffset>
                      </wp:positionV>
                      <wp:extent cx="107950" cy="114300"/>
                      <wp:effectExtent l="0" t="0" r="25400" b="19050"/>
                      <wp:wrapNone/>
                      <wp:docPr id="13" name="Rectángul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2BF5A2" id="Rectángulo 1" o:spid="_x0000_s1026" style="position:absolute;margin-left:3.3pt;margin-top:2.15pt;width:8.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AZb&#13;&#10;X8jcAAAACgEAAA8AAAAAAAAAAAAAAAAA3QQAAGRycy9kb3ducmV2LnhtbFBLBQYAAAAABAAEAPMA&#13;&#10;AADmBQAAAAA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Documento acreditativo de la propiedad </w:t>
            </w:r>
            <w:r>
              <w:rPr>
                <w:sz w:val="20"/>
                <w:szCs w:val="20"/>
              </w:rPr>
              <w:t xml:space="preserve">o disponibilidad </w:t>
            </w:r>
            <w:r w:rsidRPr="00D51696">
              <w:rPr>
                <w:sz w:val="20"/>
                <w:szCs w:val="20"/>
              </w:rPr>
              <w:t>de inmueble donde se ejecutará el proyecto, salvo que autorice la consulta electrónica de sus datos a la Administración, marcando la casilla correspondiente del apartado 4.2.</w:t>
            </w:r>
          </w:p>
          <w:p w14:paraId="509F872A" w14:textId="77777777" w:rsidR="006C0CCD" w:rsidRPr="00D51696" w:rsidRDefault="006C0CCD" w:rsidP="005373B1">
            <w:pPr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E891FA2" wp14:editId="0D8F3949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29845</wp:posOffset>
                      </wp:positionV>
                      <wp:extent cx="107950" cy="114300"/>
                      <wp:effectExtent l="0" t="0" r="25400" b="19050"/>
                      <wp:wrapNone/>
                      <wp:docPr id="14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D354F3" id="Rectángulo 1" o:spid="_x0000_s1026" style="position:absolute;margin-left:3.3pt;margin-top:2.35pt;width:8.5pt;height: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EYF&#13;&#10;rancAAAACgEAAA8AAAAAAAAAAAAAAAAA3QQAAGRycy9kb3ducmV2LnhtbFBLBQYAAAAABAAEAPMA&#13;&#10;AADmBQAAAAA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Cuentas anuales de resultados.</w:t>
            </w:r>
          </w:p>
          <w:p w14:paraId="13113D70" w14:textId="77777777" w:rsidR="006C0CCD" w:rsidRPr="00D51696" w:rsidRDefault="006C0CCD" w:rsidP="00FB45B5">
            <w:pPr>
              <w:ind w:left="313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9563AC" wp14:editId="601D9DE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27940</wp:posOffset>
                      </wp:positionV>
                      <wp:extent cx="107950" cy="114300"/>
                      <wp:effectExtent l="0" t="0" r="25400" b="19050"/>
                      <wp:wrapNone/>
                      <wp:docPr id="17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6578AE" id="Rectángulo 1" o:spid="_x0000_s1026" style="position:absolute;margin-left:3.3pt;margin-top:2.2pt;width:8.5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Pa9&#13;&#10;KIHcAAAACgEAAA8AAAAAAAAAAAAAAAAA3QQAAGRycy9kb3ducmV2LnhtbFBLBQYAAAAABAAEAPMA&#13;&#10;AADmBQAAAAA=&#13;&#10;" filled="f" strokecolor="black [3213]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</w:t>
            </w:r>
            <w:r w:rsidR="006747C6">
              <w:rPr>
                <w:sz w:val="20"/>
                <w:szCs w:val="20"/>
              </w:rPr>
              <w:t>Informe</w:t>
            </w:r>
            <w:r w:rsidRPr="00D51696">
              <w:rPr>
                <w:sz w:val="20"/>
                <w:szCs w:val="20"/>
              </w:rPr>
              <w:t xml:space="preserve"> d</w:t>
            </w:r>
            <w:r w:rsidR="00FB45B5">
              <w:rPr>
                <w:sz w:val="20"/>
                <w:szCs w:val="20"/>
              </w:rPr>
              <w:t>e la vida laboral de la empresa, del año natural anterior al de presentación de esta solicitud.</w:t>
            </w:r>
          </w:p>
          <w:p w14:paraId="176EA9BD" w14:textId="77777777" w:rsidR="006C0CCD" w:rsidRPr="00D51696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3EA18B" wp14:editId="5CC84569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31750</wp:posOffset>
                      </wp:positionV>
                      <wp:extent cx="107950" cy="114300"/>
                      <wp:effectExtent l="0" t="0" r="25400" b="19050"/>
                      <wp:wrapNone/>
                      <wp:docPr id="18" name="Rectá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683677" id="Rectángulo 1" o:spid="_x0000_s1026" style="position:absolute;margin-left:3.3pt;margin-top:2.5pt;width:8.5pt;height: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ZQzN&#13;&#10;EN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="00E004F7">
              <w:rPr>
                <w:sz w:val="20"/>
                <w:szCs w:val="20"/>
              </w:rPr>
              <w:t xml:space="preserve">      </w:t>
            </w:r>
            <w:r w:rsidRPr="00D51696">
              <w:rPr>
                <w:sz w:val="20"/>
                <w:szCs w:val="20"/>
              </w:rPr>
              <w:t>Acreditación de estar al corriente de sus obligaciones fiscales con la Agencia Tributaria y la Comunidad de Castilla y León</w:t>
            </w:r>
            <w:r>
              <w:rPr>
                <w:sz w:val="20"/>
                <w:szCs w:val="20"/>
              </w:rPr>
              <w:t xml:space="preserve"> y</w:t>
            </w:r>
            <w:r w:rsidRPr="00D51696">
              <w:rPr>
                <w:sz w:val="20"/>
                <w:szCs w:val="20"/>
              </w:rPr>
              <w:t xml:space="preserve"> la Seguridad Social, salvo que autorice la consulta electrónica de sus datos a la Administración, marcando la casilla correspondiente del apartado 4.2.</w:t>
            </w:r>
          </w:p>
          <w:p w14:paraId="0B72660B" w14:textId="77777777" w:rsidR="006C0CCD" w:rsidRPr="00D51696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1BA6FD" wp14:editId="61E1E338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24130</wp:posOffset>
                      </wp:positionV>
                      <wp:extent cx="107950" cy="114300"/>
                      <wp:effectExtent l="0" t="0" r="25400" b="19050"/>
                      <wp:wrapNone/>
                      <wp:docPr id="20" name="Rectángul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929EE7" id="Rectángulo 1" o:spid="_x0000_s1026" style="position:absolute;margin-left:3.3pt;margin-top:1.9pt;width:8.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lTEn&#13;&#10;0N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="006747C6">
              <w:rPr>
                <w:sz w:val="20"/>
                <w:szCs w:val="20"/>
              </w:rPr>
              <w:t xml:space="preserve">      Declaración responsable</w:t>
            </w:r>
            <w:r w:rsidRPr="00D51696">
              <w:rPr>
                <w:sz w:val="20"/>
                <w:szCs w:val="20"/>
              </w:rPr>
              <w:t xml:space="preserve"> de la titularidad de la cuenta corriente en la que se realizará la transferencia de la ayuda.</w:t>
            </w:r>
          </w:p>
          <w:p w14:paraId="3EC1782E" w14:textId="77777777" w:rsidR="006C0CCD" w:rsidRPr="00D51696" w:rsidRDefault="006C0CCD" w:rsidP="005373B1">
            <w:pPr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D6B4BC" wp14:editId="14E05E86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23495</wp:posOffset>
                      </wp:positionV>
                      <wp:extent cx="107950" cy="114300"/>
                      <wp:effectExtent l="0" t="0" r="25400" b="19050"/>
                      <wp:wrapNone/>
                      <wp:docPr id="21" name="Rectá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2CD2D2" id="Rectángulo 1" o:spid="_x0000_s1026" style="position:absolute;margin-left:3.3pt;margin-top:1.85pt;width:8.5pt;height: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OVr&#13;&#10;tFrcAAAACgEAAA8AAAAAAAAAAAAAAAAA3QQAAGRycy9kb3ducmV2LnhtbFBLBQYAAAAABAAEAPMA&#13;&#10;AADmBQAAAAA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</w:t>
            </w:r>
            <w:r w:rsidR="00EE15BF">
              <w:rPr>
                <w:sz w:val="20"/>
                <w:szCs w:val="20"/>
              </w:rPr>
              <w:t>Acreditación</w:t>
            </w:r>
            <w:r w:rsidRPr="00D51696">
              <w:rPr>
                <w:sz w:val="20"/>
                <w:szCs w:val="20"/>
              </w:rPr>
              <w:t xml:space="preserve"> de la gestión del IVA.</w:t>
            </w:r>
          </w:p>
          <w:p w14:paraId="1F2C61CB" w14:textId="77777777" w:rsidR="006C0CCD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97066E" wp14:editId="02DE9C4E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25400</wp:posOffset>
                      </wp:positionV>
                      <wp:extent cx="107950" cy="114300"/>
                      <wp:effectExtent l="0" t="0" r="25400" b="19050"/>
                      <wp:wrapNone/>
                      <wp:docPr id="22" name="Rectángu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195F15" id="Rectángulo 1" o:spid="_x0000_s1026" style="position:absolute;margin-left:3.3pt;margin-top:2pt;width:8.5pt;height: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tuPa&#13;&#10;4N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Compromiso de generación o mantenimiento de empleo, de respeto del destino de la inversión</w:t>
            </w:r>
            <w:r w:rsidR="00EE15BF">
              <w:rPr>
                <w:sz w:val="20"/>
                <w:szCs w:val="20"/>
              </w:rPr>
              <w:t xml:space="preserve">, </w:t>
            </w:r>
            <w:r w:rsidRPr="00D51696">
              <w:rPr>
                <w:sz w:val="20"/>
                <w:szCs w:val="20"/>
              </w:rPr>
              <w:t>de disponer de documentac</w:t>
            </w:r>
            <w:r w:rsidR="00EE15BF">
              <w:rPr>
                <w:sz w:val="20"/>
                <w:szCs w:val="20"/>
              </w:rPr>
              <w:t>ión para verificar la inversión y de cumplimiento de las obligaciones en materia de información y publicidad.</w:t>
            </w:r>
          </w:p>
          <w:p w14:paraId="04B05D80" w14:textId="77777777" w:rsidR="006C0CCD" w:rsidRPr="00D51696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</w:p>
          <w:p w14:paraId="7CFFA62D" w14:textId="77777777" w:rsidR="006C0CCD" w:rsidRPr="00D51696" w:rsidRDefault="006C0CCD" w:rsidP="005373B1">
            <w:pPr>
              <w:jc w:val="both"/>
              <w:rPr>
                <w:b/>
                <w:sz w:val="20"/>
                <w:szCs w:val="20"/>
              </w:rPr>
            </w:pPr>
            <w:r w:rsidRPr="00D51696">
              <w:rPr>
                <w:b/>
                <w:sz w:val="20"/>
                <w:szCs w:val="20"/>
              </w:rPr>
              <w:t>4.1.2. Documentación relativa al proyecto:</w:t>
            </w:r>
          </w:p>
          <w:p w14:paraId="769712C4" w14:textId="77777777" w:rsidR="006C0CCD" w:rsidRDefault="006C0CCD" w:rsidP="005373B1">
            <w:pPr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1F1702" wp14:editId="10C263D3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19050</wp:posOffset>
                      </wp:positionV>
                      <wp:extent cx="107950" cy="114300"/>
                      <wp:effectExtent l="0" t="0" r="25400" b="19050"/>
                      <wp:wrapNone/>
                      <wp:docPr id="23" name="Rectángul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66A260" id="Rectángulo 1" o:spid="_x0000_s1026" style="position:absolute;margin-left:3.3pt;margin-top:1.5pt;width:8.5pt;height: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FY3D&#13;&#10;E9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Memoria del </w:t>
            </w:r>
            <w:r>
              <w:rPr>
                <w:sz w:val="20"/>
                <w:szCs w:val="20"/>
              </w:rPr>
              <w:t>solicitante</w:t>
            </w:r>
            <w:r w:rsidRPr="00D516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 proyecto productivo</w:t>
            </w:r>
          </w:p>
          <w:p w14:paraId="1CB7E450" w14:textId="77777777" w:rsidR="006C0CCD" w:rsidRPr="00D51696" w:rsidRDefault="006C0CCD" w:rsidP="005373B1">
            <w:pPr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C7C53B2" wp14:editId="18A3966E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12700</wp:posOffset>
                      </wp:positionV>
                      <wp:extent cx="107950" cy="114300"/>
                      <wp:effectExtent l="0" t="0" r="25400" b="19050"/>
                      <wp:wrapNone/>
                      <wp:docPr id="15" name="Rectángu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13E3AB" id="Rectángulo 1" o:spid="_x0000_s1026" style="position:absolute;margin-left:3.3pt;margin-top:1pt;width:8.5pt;height: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MZi&#13;&#10;1OPcAAAACgEAAA8AAAAAAAAAAAAAAAAA3QQAAGRycy9kb3ducmV2LnhtbFBLBQYAAAAABAAEAPMA&#13;&#10;AADmBQAAAAA=&#13;&#10;" filled="f" strokecolor="black [3213]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</w:t>
            </w:r>
            <w:r w:rsidRPr="00D51696">
              <w:rPr>
                <w:sz w:val="20"/>
                <w:szCs w:val="20"/>
              </w:rPr>
              <w:t xml:space="preserve">Memoria del </w:t>
            </w:r>
            <w:r>
              <w:rPr>
                <w:sz w:val="20"/>
                <w:szCs w:val="20"/>
              </w:rPr>
              <w:t>solicitante</w:t>
            </w:r>
            <w:r w:rsidRPr="00D516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 proyecto no productivo</w:t>
            </w:r>
          </w:p>
          <w:p w14:paraId="55BE9552" w14:textId="77777777" w:rsidR="006C0CCD" w:rsidRPr="00D51696" w:rsidRDefault="006C0CCD" w:rsidP="005373B1">
            <w:pPr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CEA75E" wp14:editId="50F79DD6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22860</wp:posOffset>
                      </wp:positionV>
                      <wp:extent cx="107950" cy="114300"/>
                      <wp:effectExtent l="0" t="0" r="25400" b="19050"/>
                      <wp:wrapNone/>
                      <wp:docPr id="26" name="Rectángu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1988A9" id="Rectángulo 1" o:spid="_x0000_s1026" style="position:absolute;margin-left:3.3pt;margin-top:1.8pt;width:8.5pt;height: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Proyecto (si hay obra civil)</w:t>
            </w:r>
          </w:p>
          <w:p w14:paraId="0B7356D7" w14:textId="77777777" w:rsidR="006C0CCD" w:rsidRDefault="006C0CCD" w:rsidP="00232A64">
            <w:pPr>
              <w:jc w:val="both"/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66EE8AB" wp14:editId="27E0BE5E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26670</wp:posOffset>
                      </wp:positionV>
                      <wp:extent cx="107950" cy="114300"/>
                      <wp:effectExtent l="0" t="0" r="25400" b="19050"/>
                      <wp:wrapNone/>
                      <wp:docPr id="27" name="Rectá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73DD0E" id="Rectángulo 1" o:spid="_x0000_s1026" style="position:absolute;margin-left:3.3pt;margin-top:2.1pt;width:8.5pt;height: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lswj&#13;&#10;0N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 w:rsidR="001941AB">
              <w:rPr>
                <w:sz w:val="20"/>
                <w:szCs w:val="20"/>
              </w:rPr>
              <w:t>Documentación justificativa de moderación de costes</w:t>
            </w:r>
          </w:p>
        </w:tc>
      </w:tr>
      <w:tr w:rsidR="006C0CCD" w14:paraId="5B2E7C04" w14:textId="77777777" w:rsidTr="00EE15BF">
        <w:trPr>
          <w:trHeight w:val="260"/>
        </w:trPr>
        <w:tc>
          <w:tcPr>
            <w:tcW w:w="8721" w:type="dxa"/>
            <w:gridSpan w:val="2"/>
            <w:shd w:val="clear" w:color="auto" w:fill="C6D9F1" w:themeFill="text2" w:themeFillTint="33"/>
          </w:tcPr>
          <w:p w14:paraId="72F5CFB6" w14:textId="77777777" w:rsidR="006C0CCD" w:rsidRPr="00D51696" w:rsidRDefault="006C0CCD" w:rsidP="005373B1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4.2. AUTORIZACIÓN PARA CONSULTA DE DATOS </w:t>
            </w:r>
            <w:r w:rsidRPr="00D51696">
              <w:rPr>
                <w:b/>
                <w:sz w:val="18"/>
                <w:szCs w:val="18"/>
              </w:rPr>
              <w:t>(autorizar a la Administración de la Comunidad de Castilla y León la consulta de los datos que se señalan le exime de la obligación d</w:t>
            </w:r>
            <w:r w:rsidR="002C1C80">
              <w:rPr>
                <w:b/>
                <w:sz w:val="18"/>
                <w:szCs w:val="18"/>
              </w:rPr>
              <w:t>e</w:t>
            </w:r>
            <w:r w:rsidRPr="00D51696">
              <w:rPr>
                <w:b/>
                <w:sz w:val="18"/>
                <w:szCs w:val="18"/>
              </w:rPr>
              <w:t xml:space="preserve"> presentar la documentación acreditativa de dicho requisito)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C0CCD" w14:paraId="4CDAC9B8" w14:textId="77777777" w:rsidTr="00BC636D">
        <w:trPr>
          <w:trHeight w:val="1850"/>
        </w:trPr>
        <w:tc>
          <w:tcPr>
            <w:tcW w:w="8721" w:type="dxa"/>
            <w:gridSpan w:val="2"/>
          </w:tcPr>
          <w:p w14:paraId="21588BE2" w14:textId="77777777" w:rsidR="006C0CCD" w:rsidRDefault="006C0CCD" w:rsidP="005373B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Autorizo a la Administración de la Comunidad de Castilla y León a consultar telemáticamente o por otros medios, los siguientes datos:</w:t>
            </w:r>
          </w:p>
          <w:p w14:paraId="5CFB1C31" w14:textId="77777777" w:rsidR="006C0CCD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3F3D23E" wp14:editId="6BD59A45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28575</wp:posOffset>
                      </wp:positionV>
                      <wp:extent cx="107950" cy="114300"/>
                      <wp:effectExtent l="0" t="0" r="25400" b="19050"/>
                      <wp:wrapNone/>
                      <wp:docPr id="28" name="Rectángu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2D1AC" id="Rectángulo 1" o:spid="_x0000_s1026" style="position:absolute;margin-left:.8pt;margin-top:2.25pt;width:8.5pt;height: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" filled="f" strokecolor="black [3213]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Los datos de identidad. En el caso de las personas físicas, a través del Servicio de </w:t>
            </w:r>
            <w:r w:rsidR="00050C73">
              <w:rPr>
                <w:sz w:val="20"/>
                <w:szCs w:val="20"/>
              </w:rPr>
              <w:t>Consulta de datos de Identidad</w:t>
            </w:r>
            <w:r>
              <w:rPr>
                <w:sz w:val="20"/>
                <w:szCs w:val="20"/>
              </w:rPr>
              <w:t>.</w:t>
            </w:r>
          </w:p>
          <w:p w14:paraId="28755B65" w14:textId="77777777" w:rsidR="006C0CCD" w:rsidRDefault="006C0CCD" w:rsidP="005373B1">
            <w:pPr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C8C2BBE" wp14:editId="287720C5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33020</wp:posOffset>
                      </wp:positionV>
                      <wp:extent cx="107950" cy="114300"/>
                      <wp:effectExtent l="0" t="0" r="25400" b="19050"/>
                      <wp:wrapNone/>
                      <wp:docPr id="29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2A66D3" id="Rectángulo 1" o:spid="_x0000_s1026" style="position:absolute;margin-left:.8pt;margin-top:2.6pt;width:8.5pt;height: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EZh&#13;&#10;R4TcAAAACgEAAA8AAAAAAAAAAAAAAAAA3QQAAGRycy9kb3ducmV2LnhtbFBLBQYAAAAABAAEAPMA&#13;&#10;AADmBQAAAAA=&#13;&#10;" filled="f" strokecolor="black [3213]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Los datos referidos al cumplimiento de las obligaciones tributarias.</w:t>
            </w:r>
          </w:p>
          <w:p w14:paraId="393FF221" w14:textId="77777777" w:rsidR="006C0CCD" w:rsidRDefault="006C0CCD" w:rsidP="005373B1">
            <w:pPr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D30EC12" wp14:editId="58DD6BD1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34290</wp:posOffset>
                      </wp:positionV>
                      <wp:extent cx="107950" cy="114300"/>
                      <wp:effectExtent l="0" t="0" r="25400" b="19050"/>
                      <wp:wrapNone/>
                      <wp:docPr id="31" name="Rectángul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495607" id="Rectángulo 1" o:spid="_x0000_s1026" style="position:absolute;margin-left:.8pt;margin-top:2.7pt;width:8.5pt;height: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" filled="f" strokecolor="black [3213]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Los datos referidos al cumplimiento de las obligaciones con la seguridad social.</w:t>
            </w:r>
          </w:p>
          <w:p w14:paraId="6538BDEB" w14:textId="77777777" w:rsidR="006C0CCD" w:rsidRPr="00D51696" w:rsidRDefault="006C0CCD" w:rsidP="005373B1">
            <w:pPr>
              <w:ind w:left="284" w:hanging="284"/>
              <w:jc w:val="both"/>
              <w:rPr>
                <w:sz w:val="20"/>
                <w:szCs w:val="20"/>
              </w:rPr>
            </w:pPr>
          </w:p>
        </w:tc>
      </w:tr>
    </w:tbl>
    <w:p w14:paraId="00798086" w14:textId="77777777" w:rsidR="00914829" w:rsidRDefault="00914829" w:rsidP="003A2C1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0"/>
        <w:gridCol w:w="8380"/>
      </w:tblGrid>
      <w:tr w:rsidR="006C0CCD" w14:paraId="2DA03FA2" w14:textId="77777777" w:rsidTr="00914829">
        <w:tc>
          <w:tcPr>
            <w:tcW w:w="340" w:type="dxa"/>
          </w:tcPr>
          <w:p w14:paraId="50443EA4" w14:textId="77777777" w:rsidR="006C0CCD" w:rsidRPr="004E6236" w:rsidRDefault="00EE15BF" w:rsidP="00EE15BF">
            <w:pPr>
              <w:jc w:val="both"/>
              <w:rPr>
                <w:b/>
              </w:rPr>
            </w:pPr>
            <w:r>
              <w:t>5</w:t>
            </w:r>
          </w:p>
        </w:tc>
        <w:tc>
          <w:tcPr>
            <w:tcW w:w="8380" w:type="dxa"/>
            <w:shd w:val="clear" w:color="auto" w:fill="C6D9F1" w:themeFill="text2" w:themeFillTint="33"/>
          </w:tcPr>
          <w:p w14:paraId="6523E8A0" w14:textId="77777777" w:rsidR="006C0CCD" w:rsidRPr="004E6236" w:rsidRDefault="006C0CCD" w:rsidP="005373B1">
            <w:pPr>
              <w:ind w:left="60"/>
              <w:jc w:val="both"/>
              <w:rPr>
                <w:b/>
              </w:rPr>
            </w:pPr>
            <w:r w:rsidRPr="004E6236">
              <w:rPr>
                <w:b/>
              </w:rPr>
              <w:t>DECLARACIÓN Y CONSENTIMIENTO</w:t>
            </w:r>
          </w:p>
        </w:tc>
      </w:tr>
      <w:tr w:rsidR="00914829" w14:paraId="31DE05BB" w14:textId="77777777" w:rsidTr="00914829">
        <w:trPr>
          <w:trHeight w:val="2060"/>
        </w:trPr>
        <w:tc>
          <w:tcPr>
            <w:tcW w:w="8720" w:type="dxa"/>
            <w:gridSpan w:val="2"/>
          </w:tcPr>
          <w:p w14:paraId="77B5E6D7" w14:textId="77777777" w:rsidR="00914829" w:rsidRPr="002C6745" w:rsidRDefault="00914829" w:rsidP="005373B1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DECLARO</w:t>
            </w:r>
            <w:r w:rsidRPr="002C6745">
              <w:rPr>
                <w:sz w:val="20"/>
                <w:szCs w:val="20"/>
              </w:rPr>
              <w:t xml:space="preserve">, bajo mi </w:t>
            </w:r>
            <w:r>
              <w:rPr>
                <w:sz w:val="20"/>
                <w:szCs w:val="20"/>
              </w:rPr>
              <w:t>responsabilidad, que son ciertos cuantos datos figuran en la presente solicitud y que</w:t>
            </w:r>
            <w:r w:rsidRPr="002C6745">
              <w:rPr>
                <w:sz w:val="20"/>
                <w:szCs w:val="20"/>
              </w:rPr>
              <w:t>:</w:t>
            </w:r>
          </w:p>
          <w:p w14:paraId="1865C0C4" w14:textId="77777777" w:rsidR="00914829" w:rsidRPr="00D51696" w:rsidRDefault="00914829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17E25BD" wp14:editId="1F7AA45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24130</wp:posOffset>
                      </wp:positionV>
                      <wp:extent cx="107950" cy="114300"/>
                      <wp:effectExtent l="0" t="0" r="25400" b="19050"/>
                      <wp:wrapNone/>
                      <wp:docPr id="289" name="Rectángul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F0C66D" id="Rectángulo 1" o:spid="_x0000_s1026" style="position:absolute;margin-left:3.15pt;margin-top:1.9pt;width:8.5pt;height: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BNym&#13;&#10;l9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Cumplo los requisitos para ser beneficiario de la ayuda solicitada</w:t>
            </w:r>
            <w:r w:rsidRPr="00D51696">
              <w:rPr>
                <w:sz w:val="20"/>
                <w:szCs w:val="20"/>
              </w:rPr>
              <w:t>.</w:t>
            </w:r>
          </w:p>
          <w:p w14:paraId="12A0E005" w14:textId="77777777" w:rsidR="00914829" w:rsidRPr="00D51696" w:rsidRDefault="00914829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EFE9D67" wp14:editId="48E95A6D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33020</wp:posOffset>
                      </wp:positionV>
                      <wp:extent cx="107950" cy="114300"/>
                      <wp:effectExtent l="0" t="0" r="25400" b="19050"/>
                      <wp:wrapNone/>
                      <wp:docPr id="290" name="Rectángul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2E2188" id="Rectángulo 1" o:spid="_x0000_s1026" style="position:absolute;margin-left:3.3pt;margin-top:2.6pt;width:8.5pt;height: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RSM0&#13;&#10;IN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Conozco las condiciones establecidas por la Unión Europea, el Estado español y la Comunidad de Castilla y León y el procedimiento LEADER para la concesión de estas ayudas</w:t>
            </w:r>
            <w:r w:rsidRPr="00D51696">
              <w:rPr>
                <w:sz w:val="20"/>
                <w:szCs w:val="20"/>
              </w:rPr>
              <w:t>.</w:t>
            </w:r>
          </w:p>
          <w:p w14:paraId="40BED7DD" w14:textId="77777777" w:rsidR="00914829" w:rsidRPr="00D51696" w:rsidRDefault="00914829" w:rsidP="00EE15BF">
            <w:pPr>
              <w:ind w:left="313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B3ED18D" wp14:editId="73F9F2C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26035</wp:posOffset>
                      </wp:positionV>
                      <wp:extent cx="107950" cy="114300"/>
                      <wp:effectExtent l="0" t="0" r="25400" b="19050"/>
                      <wp:wrapNone/>
                      <wp:docPr id="291" name="Rectángul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A0ADD3" id="Rectángulo 1" o:spid="_x0000_s1026" style="position:absolute;margin-left:3.15pt;margin-top:2.05pt;width:8.5pt;height: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LeZ&#13;&#10;J7/cAAAACgEAAA8AAAAAAAAAAAAAAAAA3QQAAGRycy9kb3ducmV2LnhtbFBLBQYAAAAABAAEAPMA&#13;&#10;AADmBQAAAAA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No me hallo incurso en las prohibiciones para obtener la condición de beneficiario de subvenciones señaladas en los apartados 2 y 3 del artículo 13 de la Ley 38/2003, de 17 de noviembre, general de subvenciones</w:t>
            </w:r>
            <w:r w:rsidRPr="00D51696">
              <w:rPr>
                <w:sz w:val="20"/>
                <w:szCs w:val="20"/>
              </w:rPr>
              <w:t>.</w:t>
            </w:r>
          </w:p>
          <w:p w14:paraId="746C0E07" w14:textId="77777777" w:rsidR="00914829" w:rsidRPr="00D51696" w:rsidRDefault="00914829" w:rsidP="00EE15BF">
            <w:pPr>
              <w:ind w:left="313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6E38CFD" wp14:editId="72A4B7E0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20320</wp:posOffset>
                      </wp:positionV>
                      <wp:extent cx="107950" cy="114300"/>
                      <wp:effectExtent l="0" t="0" r="25400" b="19050"/>
                      <wp:wrapNone/>
                      <wp:docPr id="292" name="Rectángulo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98D7EF" id="Rectángulo 1" o:spid="_x0000_s1026" style="position:absolute;margin-left:3.05pt;margin-top:1.6pt;width:8.5pt;height: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u3ah&#13;&#10;INsAAAAKAQAADwAAAAAAAAAAAAAAAADdBAAAZHJzL2Rvd25yZXYueG1sUEsFBgAAAAAEAAQA8wAA&#13;&#10;AOUFAAAAAA==&#13;&#10;" filled="f" strokecolor="black [3213]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Conozco que este expediente se tramitará siguiendo el procedimiento establecido en el convenio suscrito entre la Consejería de Agricultura y Ganadería y el Grupo de Acción Local y el procedimiento interno de gestión del Grupo de Acción Local, que podré consultar.</w:t>
            </w:r>
          </w:p>
          <w:p w14:paraId="70630D17" w14:textId="77777777" w:rsidR="00914829" w:rsidRPr="00D51696" w:rsidRDefault="00914829" w:rsidP="005373B1">
            <w:pPr>
              <w:ind w:left="284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42EF0C8" wp14:editId="07D7EB6C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33020</wp:posOffset>
                      </wp:positionV>
                      <wp:extent cx="107950" cy="114300"/>
                      <wp:effectExtent l="0" t="0" r="25400" b="19050"/>
                      <wp:wrapNone/>
                      <wp:docPr id="293" name="Rectá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A1F5DA" id="Rectángulo 1" o:spid="_x0000_s1026" style="position:absolute;margin-left:3.4pt;margin-top:2.6pt;width:8.5pt;height: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No he solicitado ni obtenido subvenciones o ayudas para la misma finalidad relacionadas con esta solicitud</w:t>
            </w:r>
            <w:r w:rsidRPr="00D51696">
              <w:rPr>
                <w:sz w:val="20"/>
                <w:szCs w:val="20"/>
              </w:rPr>
              <w:t>.</w:t>
            </w:r>
          </w:p>
          <w:p w14:paraId="22FA1096" w14:textId="77777777" w:rsidR="00914829" w:rsidRDefault="00914829" w:rsidP="00EE15BF">
            <w:pPr>
              <w:ind w:left="313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16F3BA5" wp14:editId="234FDF44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24130</wp:posOffset>
                      </wp:positionV>
                      <wp:extent cx="107950" cy="114300"/>
                      <wp:effectExtent l="0" t="0" r="25400" b="19050"/>
                      <wp:wrapNone/>
                      <wp:docPr id="294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EAD6EA" id="Rectángulo 1" o:spid="_x0000_s1026" style="position:absolute;margin-left:3.3pt;margin-top:1.9pt;width:8.5pt;height: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" filled="f" strokecolor="black [3213]"/>
                  </w:pict>
                </mc:Fallback>
              </mc:AlternateContent>
            </w:r>
            <w:r w:rsidRPr="00D51696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>He solicitado y/u obtenido las subvenciones o ayudas para la misma finalidad relacionadas con esta solicitud, que a continuación se relacionan (cualquiera que sea la Administración, ente público o privado, nacional o internacional):</w:t>
            </w:r>
          </w:p>
          <w:p w14:paraId="6E5B0D40" w14:textId="77777777" w:rsidR="006747C6" w:rsidRDefault="006747C6" w:rsidP="00EE15BF">
            <w:pPr>
              <w:ind w:left="313" w:hanging="284"/>
              <w:jc w:val="both"/>
              <w:rPr>
                <w:sz w:val="20"/>
                <w:szCs w:val="20"/>
              </w:rPr>
            </w:pPr>
          </w:p>
          <w:p w14:paraId="36184A62" w14:textId="77777777" w:rsidR="00D10942" w:rsidRDefault="00D10942" w:rsidP="00EE15BF">
            <w:pPr>
              <w:ind w:left="313" w:hanging="284"/>
              <w:jc w:val="both"/>
              <w:rPr>
                <w:sz w:val="20"/>
                <w:szCs w:val="20"/>
              </w:rPr>
            </w:pPr>
          </w:p>
          <w:tbl>
            <w:tblPr>
              <w:tblStyle w:val="Tablaconcuadrcula"/>
              <w:tblpPr w:leftFromText="141" w:rightFromText="141" w:vertAnchor="text" w:horzAnchor="page" w:tblpX="831" w:tblpY="1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63"/>
              <w:gridCol w:w="3118"/>
              <w:gridCol w:w="1701"/>
            </w:tblGrid>
            <w:tr w:rsidR="00914829" w14:paraId="289B9A8D" w14:textId="77777777" w:rsidTr="005373B1">
              <w:tc>
                <w:tcPr>
                  <w:tcW w:w="7082" w:type="dxa"/>
                  <w:gridSpan w:val="3"/>
                </w:tcPr>
                <w:p w14:paraId="5CEA6E70" w14:textId="77777777" w:rsidR="00914829" w:rsidRDefault="00914829" w:rsidP="005373B1">
                  <w:pPr>
                    <w:jc w:val="both"/>
                  </w:pPr>
                  <w:r>
                    <w:t>Solicitadas</w:t>
                  </w:r>
                </w:p>
              </w:tc>
            </w:tr>
            <w:tr w:rsidR="00914829" w14:paraId="1110DCE1" w14:textId="77777777" w:rsidTr="005373B1">
              <w:tc>
                <w:tcPr>
                  <w:tcW w:w="2263" w:type="dxa"/>
                </w:tcPr>
                <w:p w14:paraId="7484E138" w14:textId="77777777" w:rsidR="00914829" w:rsidRDefault="00914829" w:rsidP="005373B1">
                  <w:pPr>
                    <w:jc w:val="both"/>
                  </w:pPr>
                  <w:r>
                    <w:t>Fecha/año</w:t>
                  </w:r>
                </w:p>
              </w:tc>
              <w:tc>
                <w:tcPr>
                  <w:tcW w:w="3118" w:type="dxa"/>
                </w:tcPr>
                <w:p w14:paraId="28C124EB" w14:textId="77777777" w:rsidR="00914829" w:rsidRDefault="00914829" w:rsidP="005373B1">
                  <w:pPr>
                    <w:jc w:val="both"/>
                  </w:pPr>
                  <w:r>
                    <w:t>Admon/entidad</w:t>
                  </w:r>
                </w:p>
              </w:tc>
              <w:tc>
                <w:tcPr>
                  <w:tcW w:w="1701" w:type="dxa"/>
                </w:tcPr>
                <w:p w14:paraId="14B223B7" w14:textId="77777777" w:rsidR="00914829" w:rsidRDefault="00914829" w:rsidP="005373B1">
                  <w:pPr>
                    <w:jc w:val="both"/>
                  </w:pPr>
                  <w:r>
                    <w:t xml:space="preserve">Importe </w:t>
                  </w:r>
                </w:p>
              </w:tc>
            </w:tr>
            <w:tr w:rsidR="00914829" w14:paraId="3252D5DF" w14:textId="77777777" w:rsidTr="005373B1">
              <w:tc>
                <w:tcPr>
                  <w:tcW w:w="2263" w:type="dxa"/>
                </w:tcPr>
                <w:p w14:paraId="4EF65C75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3118" w:type="dxa"/>
                </w:tcPr>
                <w:p w14:paraId="5C45E199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1701" w:type="dxa"/>
                </w:tcPr>
                <w:p w14:paraId="7FEC9666" w14:textId="77777777" w:rsidR="00914829" w:rsidRDefault="00914829" w:rsidP="005373B1">
                  <w:pPr>
                    <w:jc w:val="both"/>
                  </w:pPr>
                </w:p>
              </w:tc>
            </w:tr>
            <w:tr w:rsidR="00914829" w14:paraId="507136F1" w14:textId="77777777" w:rsidTr="005373B1">
              <w:tc>
                <w:tcPr>
                  <w:tcW w:w="2263" w:type="dxa"/>
                </w:tcPr>
                <w:p w14:paraId="2EE38795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3118" w:type="dxa"/>
                </w:tcPr>
                <w:p w14:paraId="69D5221D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1701" w:type="dxa"/>
                </w:tcPr>
                <w:p w14:paraId="308A9B36" w14:textId="77777777" w:rsidR="00914829" w:rsidRDefault="00914829" w:rsidP="005373B1">
                  <w:pPr>
                    <w:jc w:val="both"/>
                  </w:pPr>
                </w:p>
              </w:tc>
            </w:tr>
            <w:tr w:rsidR="00914829" w14:paraId="46B3019F" w14:textId="77777777" w:rsidTr="005373B1">
              <w:tc>
                <w:tcPr>
                  <w:tcW w:w="7082" w:type="dxa"/>
                  <w:gridSpan w:val="3"/>
                </w:tcPr>
                <w:p w14:paraId="22558A9A" w14:textId="77777777" w:rsidR="00914829" w:rsidRDefault="00914829" w:rsidP="005373B1">
                  <w:pPr>
                    <w:jc w:val="both"/>
                  </w:pPr>
                  <w:r>
                    <w:t>Concedidas</w:t>
                  </w:r>
                </w:p>
              </w:tc>
            </w:tr>
            <w:tr w:rsidR="00914829" w14:paraId="34BF100E" w14:textId="77777777" w:rsidTr="005373B1">
              <w:tc>
                <w:tcPr>
                  <w:tcW w:w="2263" w:type="dxa"/>
                </w:tcPr>
                <w:p w14:paraId="5C521C22" w14:textId="77777777" w:rsidR="00914829" w:rsidRDefault="00914829" w:rsidP="005373B1">
                  <w:pPr>
                    <w:jc w:val="both"/>
                  </w:pPr>
                  <w:r>
                    <w:t>Fecha/año</w:t>
                  </w:r>
                </w:p>
              </w:tc>
              <w:tc>
                <w:tcPr>
                  <w:tcW w:w="3118" w:type="dxa"/>
                </w:tcPr>
                <w:p w14:paraId="550E295B" w14:textId="77777777" w:rsidR="00914829" w:rsidRDefault="00914829" w:rsidP="005373B1">
                  <w:pPr>
                    <w:jc w:val="both"/>
                  </w:pPr>
                  <w:r>
                    <w:t>Admon/entidad</w:t>
                  </w:r>
                </w:p>
              </w:tc>
              <w:tc>
                <w:tcPr>
                  <w:tcW w:w="1701" w:type="dxa"/>
                </w:tcPr>
                <w:p w14:paraId="1B555C35" w14:textId="77777777" w:rsidR="00914829" w:rsidRDefault="00914829" w:rsidP="005373B1">
                  <w:pPr>
                    <w:jc w:val="both"/>
                  </w:pPr>
                  <w:r>
                    <w:t xml:space="preserve">Importe </w:t>
                  </w:r>
                </w:p>
              </w:tc>
            </w:tr>
            <w:tr w:rsidR="00914829" w14:paraId="5144A20B" w14:textId="77777777" w:rsidTr="005373B1">
              <w:tc>
                <w:tcPr>
                  <w:tcW w:w="2263" w:type="dxa"/>
                </w:tcPr>
                <w:p w14:paraId="20D7C8C6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3118" w:type="dxa"/>
                </w:tcPr>
                <w:p w14:paraId="113E05AF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1701" w:type="dxa"/>
                </w:tcPr>
                <w:p w14:paraId="136CD56E" w14:textId="77777777" w:rsidR="00914829" w:rsidRDefault="00914829" w:rsidP="005373B1">
                  <w:pPr>
                    <w:jc w:val="both"/>
                  </w:pPr>
                </w:p>
              </w:tc>
            </w:tr>
            <w:tr w:rsidR="00914829" w14:paraId="6B10FDEC" w14:textId="77777777" w:rsidTr="005373B1">
              <w:tc>
                <w:tcPr>
                  <w:tcW w:w="2263" w:type="dxa"/>
                </w:tcPr>
                <w:p w14:paraId="51096BF8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3118" w:type="dxa"/>
                </w:tcPr>
                <w:p w14:paraId="717FD91D" w14:textId="77777777" w:rsidR="00914829" w:rsidRDefault="00914829" w:rsidP="005373B1">
                  <w:pPr>
                    <w:jc w:val="both"/>
                  </w:pPr>
                </w:p>
              </w:tc>
              <w:tc>
                <w:tcPr>
                  <w:tcW w:w="1701" w:type="dxa"/>
                </w:tcPr>
                <w:p w14:paraId="50B92D70" w14:textId="77777777" w:rsidR="00914829" w:rsidRDefault="00914829" w:rsidP="005373B1">
                  <w:pPr>
                    <w:jc w:val="both"/>
                  </w:pPr>
                </w:p>
              </w:tc>
            </w:tr>
          </w:tbl>
          <w:p w14:paraId="05EA3795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0562F186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3FD86378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6B6CB880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44EEF266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1DD5FC1D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35359BD5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64A8162A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1F6736A8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55A88600" w14:textId="77777777" w:rsidR="00914829" w:rsidRDefault="00914829" w:rsidP="005373B1">
            <w:pPr>
              <w:jc w:val="both"/>
              <w:rPr>
                <w:sz w:val="20"/>
                <w:szCs w:val="20"/>
              </w:rPr>
            </w:pPr>
          </w:p>
          <w:p w14:paraId="3D2985F7" w14:textId="77777777" w:rsidR="00BC636D" w:rsidRDefault="00BC636D" w:rsidP="005373B1">
            <w:pPr>
              <w:jc w:val="both"/>
              <w:rPr>
                <w:b/>
                <w:sz w:val="20"/>
                <w:szCs w:val="20"/>
              </w:rPr>
            </w:pPr>
          </w:p>
          <w:p w14:paraId="7D053802" w14:textId="77777777" w:rsidR="00914829" w:rsidRPr="00CD73CB" w:rsidRDefault="00914829" w:rsidP="005373B1">
            <w:pPr>
              <w:jc w:val="both"/>
              <w:rPr>
                <w:b/>
                <w:sz w:val="20"/>
                <w:szCs w:val="20"/>
              </w:rPr>
            </w:pPr>
            <w:r w:rsidRPr="00CD73CB">
              <w:rPr>
                <w:b/>
                <w:sz w:val="20"/>
                <w:szCs w:val="20"/>
              </w:rPr>
              <w:t>CONSENTIMIENTO EXPRESO DE INCLUSIÓN EN LA LISTA DE BENEFICIARI</w:t>
            </w:r>
            <w:r>
              <w:rPr>
                <w:b/>
                <w:sz w:val="20"/>
                <w:szCs w:val="20"/>
              </w:rPr>
              <w:t>O</w:t>
            </w:r>
            <w:r w:rsidRPr="00CD73CB">
              <w:rPr>
                <w:b/>
                <w:sz w:val="20"/>
                <w:szCs w:val="20"/>
              </w:rPr>
              <w:t>S</w:t>
            </w:r>
          </w:p>
          <w:p w14:paraId="4C42986A" w14:textId="77777777" w:rsidR="00914829" w:rsidRPr="00CD73CB" w:rsidRDefault="00914829" w:rsidP="00EE15BF">
            <w:pPr>
              <w:ind w:left="313" w:hanging="284"/>
              <w:jc w:val="both"/>
              <w:rPr>
                <w:sz w:val="20"/>
                <w:szCs w:val="20"/>
              </w:rPr>
            </w:pPr>
            <w:r w:rsidRPr="00D51696">
              <w:rPr>
                <w:noProof/>
                <w:sz w:val="20"/>
                <w:szCs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A3501A1" wp14:editId="6E8C5F3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40005</wp:posOffset>
                      </wp:positionV>
                      <wp:extent cx="107950" cy="114300"/>
                      <wp:effectExtent l="0" t="0" r="25400" b="19050"/>
                      <wp:wrapNone/>
                      <wp:docPr id="308" name="Rectángulo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994100" id="Rectángulo 1" o:spid="_x0000_s1026" style="position:absolute;margin-left:-.2pt;margin-top:3.15pt;width:8.5pt;height: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" filled="f" strokecolor="black [3213]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</w:t>
            </w:r>
            <w:r w:rsidRPr="00CD73CB">
              <w:rPr>
                <w:b/>
                <w:sz w:val="20"/>
                <w:szCs w:val="20"/>
              </w:rPr>
              <w:t>ACEPTO</w:t>
            </w:r>
            <w:r>
              <w:rPr>
                <w:sz w:val="20"/>
                <w:szCs w:val="20"/>
              </w:rPr>
              <w:t xml:space="preserve"> mi inclusión en la lista de personas beneficiarias publicada de conformidad con lo previsto en el artículo 115.2 del Reglamento (CE) 1303/2013 del Parlamento Europeo y del Consejo de 17 de diciembre de 2013</w:t>
            </w:r>
          </w:p>
        </w:tc>
      </w:tr>
    </w:tbl>
    <w:p w14:paraId="2D8EAE00" w14:textId="77777777" w:rsidR="006C0CCD" w:rsidRDefault="006C0CCD" w:rsidP="003A2C1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"/>
        <w:gridCol w:w="8281"/>
      </w:tblGrid>
      <w:tr w:rsidR="006C0CCD" w14:paraId="353BC7F7" w14:textId="77777777" w:rsidTr="00B319A5">
        <w:tc>
          <w:tcPr>
            <w:tcW w:w="440" w:type="dxa"/>
          </w:tcPr>
          <w:p w14:paraId="55B61263" w14:textId="77777777" w:rsidR="006C0CCD" w:rsidRPr="004E6236" w:rsidRDefault="006C0CCD" w:rsidP="005373B1">
            <w:pPr>
              <w:jc w:val="both"/>
              <w:rPr>
                <w:b/>
              </w:rPr>
            </w:pPr>
            <w:r w:rsidRPr="004E6236">
              <w:rPr>
                <w:b/>
              </w:rPr>
              <w:t>6</w:t>
            </w:r>
          </w:p>
        </w:tc>
        <w:tc>
          <w:tcPr>
            <w:tcW w:w="8281" w:type="dxa"/>
            <w:shd w:val="clear" w:color="auto" w:fill="C6D9F1" w:themeFill="text2" w:themeFillTint="33"/>
          </w:tcPr>
          <w:p w14:paraId="44EC3861" w14:textId="77777777" w:rsidR="006C0CCD" w:rsidRPr="004E6236" w:rsidRDefault="006C0CCD" w:rsidP="005373B1">
            <w:pPr>
              <w:ind w:left="10"/>
              <w:jc w:val="both"/>
              <w:rPr>
                <w:b/>
              </w:rPr>
            </w:pPr>
            <w:r w:rsidRPr="004E6236">
              <w:rPr>
                <w:b/>
              </w:rPr>
              <w:t>COMPROMISO Y SOLICITUD</w:t>
            </w:r>
          </w:p>
        </w:tc>
      </w:tr>
      <w:tr w:rsidR="006C0CCD" w14:paraId="63DDF6AD" w14:textId="77777777" w:rsidTr="00E12989">
        <w:trPr>
          <w:trHeight w:val="3440"/>
        </w:trPr>
        <w:tc>
          <w:tcPr>
            <w:tcW w:w="8721" w:type="dxa"/>
            <w:gridSpan w:val="2"/>
            <w:tcBorders>
              <w:bottom w:val="single" w:sz="6" w:space="0" w:color="auto"/>
            </w:tcBorders>
          </w:tcPr>
          <w:p w14:paraId="517329B1" w14:textId="77777777" w:rsidR="006C0CCD" w:rsidRDefault="006C0CCD" w:rsidP="005373B1">
            <w:pPr>
              <w:jc w:val="both"/>
            </w:pPr>
            <w:r>
              <w:t>Me COMPROMETO a cumplir las obligaciones exigidas por la normativa de aplicación y SOLICITO la concesión de la ayuda a que se refiere esta solicitud.</w:t>
            </w:r>
          </w:p>
          <w:p w14:paraId="4A1358C5" w14:textId="77777777" w:rsidR="006C0CCD" w:rsidRDefault="006C0CCD" w:rsidP="005373B1">
            <w:pPr>
              <w:jc w:val="both"/>
            </w:pPr>
          </w:p>
          <w:p w14:paraId="634165DD" w14:textId="77777777" w:rsidR="006C0CCD" w:rsidRDefault="006C0CCD" w:rsidP="005373B1">
            <w:pPr>
              <w:jc w:val="center"/>
            </w:pPr>
            <w:r>
              <w:t>En___________________________ a _________de __________ de _______</w:t>
            </w:r>
          </w:p>
          <w:p w14:paraId="5EEDC97E" w14:textId="77777777" w:rsidR="006C0CCD" w:rsidRDefault="006C0CCD" w:rsidP="005373B1">
            <w:pPr>
              <w:jc w:val="center"/>
            </w:pPr>
          </w:p>
          <w:p w14:paraId="6357CA6D" w14:textId="77777777" w:rsidR="006C0CCD" w:rsidRDefault="006C0CCD" w:rsidP="005373B1">
            <w:pPr>
              <w:jc w:val="center"/>
            </w:pPr>
            <w:r>
              <w:t>EL/LA SOLICITANTE/</w:t>
            </w:r>
          </w:p>
          <w:p w14:paraId="39FDA7C4" w14:textId="77777777" w:rsidR="006C0CCD" w:rsidRDefault="006C0CCD" w:rsidP="005373B1">
            <w:pPr>
              <w:jc w:val="center"/>
            </w:pPr>
            <w:r>
              <w:t>EL/LA REPRESENTANTE DEL/ DE LA SOLICITANTE</w:t>
            </w:r>
          </w:p>
          <w:p w14:paraId="5319E0D2" w14:textId="77777777" w:rsidR="00E12989" w:rsidRDefault="00E12989" w:rsidP="005373B1">
            <w:pPr>
              <w:jc w:val="center"/>
            </w:pPr>
          </w:p>
          <w:p w14:paraId="22D2B13B" w14:textId="77777777" w:rsidR="00E12989" w:rsidRDefault="00E12989" w:rsidP="005373B1">
            <w:pPr>
              <w:jc w:val="center"/>
            </w:pPr>
          </w:p>
          <w:p w14:paraId="07E5EF37" w14:textId="77777777" w:rsidR="00E12989" w:rsidRDefault="00E12989" w:rsidP="005373B1">
            <w:pPr>
              <w:jc w:val="center"/>
            </w:pPr>
          </w:p>
          <w:p w14:paraId="1B16CF19" w14:textId="77777777" w:rsidR="00E12989" w:rsidRDefault="00E12989" w:rsidP="005373B1">
            <w:pPr>
              <w:jc w:val="center"/>
            </w:pPr>
          </w:p>
          <w:p w14:paraId="5513BBCF" w14:textId="77777777" w:rsidR="006C0CCD" w:rsidRPr="00E004F7" w:rsidRDefault="006C0CCD" w:rsidP="005373B1">
            <w:pPr>
              <w:jc w:val="center"/>
              <w:rPr>
                <w:u w:val="single"/>
              </w:rPr>
            </w:pPr>
            <w:r>
              <w:t>Fdo.:</w:t>
            </w:r>
            <w:r w:rsidR="00E004F7">
              <w:rPr>
                <w:u w:val="single"/>
              </w:rPr>
              <w:t xml:space="preserve">                                                                                                        .</w:t>
            </w:r>
          </w:p>
          <w:p w14:paraId="7118EA35" w14:textId="77777777" w:rsidR="006C0CCD" w:rsidRDefault="006C0CCD" w:rsidP="005373B1">
            <w:pPr>
              <w:jc w:val="both"/>
            </w:pPr>
          </w:p>
        </w:tc>
      </w:tr>
      <w:tr w:rsidR="00E12989" w14:paraId="3F83B163" w14:textId="77777777" w:rsidTr="00E12989">
        <w:trPr>
          <w:trHeight w:val="1363"/>
        </w:trPr>
        <w:tc>
          <w:tcPr>
            <w:tcW w:w="87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3BC3" w14:textId="77777777" w:rsidR="00E12989" w:rsidRPr="004E6236" w:rsidRDefault="00E12989" w:rsidP="00E12989">
            <w:pPr>
              <w:rPr>
                <w:b/>
                <w:sz w:val="18"/>
                <w:szCs w:val="18"/>
              </w:rPr>
            </w:pPr>
            <w:r w:rsidRPr="004E6236">
              <w:rPr>
                <w:b/>
                <w:sz w:val="18"/>
                <w:szCs w:val="18"/>
              </w:rPr>
              <w:t>PROTECCIÓN DE DATOS</w:t>
            </w:r>
          </w:p>
          <w:p w14:paraId="0EFA9DC8" w14:textId="77777777" w:rsidR="00E12989" w:rsidRPr="00E12989" w:rsidRDefault="00E12989" w:rsidP="005373B1">
            <w:pPr>
              <w:jc w:val="both"/>
              <w:rPr>
                <w:sz w:val="18"/>
                <w:szCs w:val="18"/>
              </w:rPr>
            </w:pPr>
            <w:r w:rsidRPr="004E6236">
              <w:rPr>
                <w:sz w:val="18"/>
                <w:szCs w:val="18"/>
              </w:rPr>
              <w:t>En cumplimiento de lo dispuesto en la Ley Orgánica 15/1999, de 13 de diciembre, de protección de datos de carácter personal, se le informa que los datos contenidos en este formulario van a ser incorporados, para su tratamiento, en el fichero automatizado denominado “</w:t>
            </w:r>
            <w:r>
              <w:rPr>
                <w:sz w:val="18"/>
                <w:szCs w:val="18"/>
              </w:rPr>
              <w:t>GAL</w:t>
            </w:r>
            <w:r w:rsidRPr="004E6236">
              <w:rPr>
                <w:sz w:val="18"/>
                <w:szCs w:val="18"/>
              </w:rPr>
              <w:t xml:space="preserve">” del que es responsable </w:t>
            </w:r>
            <w:r>
              <w:rPr>
                <w:sz w:val="18"/>
                <w:szCs w:val="18"/>
              </w:rPr>
              <w:t>la Consejería de Agricultura y Ganadería</w:t>
            </w:r>
            <w:r w:rsidRPr="004E6236">
              <w:rPr>
                <w:sz w:val="18"/>
                <w:szCs w:val="18"/>
              </w:rPr>
              <w:t xml:space="preserve"> Puede ejercer los derechos de acceso, rectificación, cancelación y oposición, mediante escrito dirigido a </w:t>
            </w:r>
            <w:r>
              <w:rPr>
                <w:sz w:val="18"/>
                <w:szCs w:val="18"/>
              </w:rPr>
              <w:t xml:space="preserve">la Dirección General de </w:t>
            </w:r>
            <w:r w:rsidR="00CB3CA3">
              <w:rPr>
                <w:sz w:val="18"/>
                <w:szCs w:val="18"/>
              </w:rPr>
              <w:t>Desarrollo Rural</w:t>
            </w:r>
          </w:p>
        </w:tc>
      </w:tr>
    </w:tbl>
    <w:p w14:paraId="3A38F17E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35953009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3760AB20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1291CD02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7E728C28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0B77D0D9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0E93C11E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55645CC9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06487067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240CC9AE" w14:textId="77777777" w:rsidR="00600487" w:rsidRDefault="00600487" w:rsidP="006C0CCD">
      <w:pPr>
        <w:spacing w:after="0" w:line="240" w:lineRule="auto"/>
        <w:jc w:val="both"/>
        <w:rPr>
          <w:b/>
        </w:rPr>
      </w:pPr>
    </w:p>
    <w:p w14:paraId="19A1DCC6" w14:textId="77777777" w:rsidR="006C0CCD" w:rsidRPr="008542EA" w:rsidRDefault="006C0CCD" w:rsidP="008542EA">
      <w:pPr>
        <w:spacing w:after="0" w:line="240" w:lineRule="auto"/>
        <w:jc w:val="both"/>
        <w:rPr>
          <w:b/>
        </w:rPr>
      </w:pPr>
      <w:r w:rsidRPr="00B319A5">
        <w:rPr>
          <w:b/>
        </w:rPr>
        <w:t xml:space="preserve">GRUPO DE ACCIÓN LOCAL </w:t>
      </w:r>
      <w:r w:rsidR="00B319A5" w:rsidRPr="00B319A5">
        <w:rPr>
          <w:b/>
        </w:rPr>
        <w:t>POEDA</w:t>
      </w:r>
    </w:p>
    <w:sectPr w:rsidR="006C0CCD" w:rsidRPr="008542EA" w:rsidSect="0068186F">
      <w:headerReference w:type="default" r:id="rId7"/>
      <w:footerReference w:type="default" r:id="rId8"/>
      <w:pgSz w:w="11906" w:h="16838"/>
      <w:pgMar w:top="1702" w:right="1531" w:bottom="1418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73A59" w14:textId="77777777" w:rsidR="006440B9" w:rsidRDefault="006440B9" w:rsidP="003A2C1F">
      <w:pPr>
        <w:spacing w:after="0" w:line="240" w:lineRule="auto"/>
      </w:pPr>
      <w:r>
        <w:separator/>
      </w:r>
    </w:p>
  </w:endnote>
  <w:endnote w:type="continuationSeparator" w:id="0">
    <w:p w14:paraId="188D2138" w14:textId="77777777" w:rsidR="006440B9" w:rsidRDefault="006440B9" w:rsidP="003A2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C588" w14:textId="77777777" w:rsidR="003A2C1F" w:rsidRDefault="003A2C1F" w:rsidP="003A2C1F">
    <w:pPr>
      <w:pStyle w:val="Piedepgin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D3E20" w14:textId="77777777" w:rsidR="006440B9" w:rsidRDefault="006440B9" w:rsidP="003A2C1F">
      <w:pPr>
        <w:spacing w:after="0" w:line="240" w:lineRule="auto"/>
      </w:pPr>
      <w:r>
        <w:separator/>
      </w:r>
    </w:p>
  </w:footnote>
  <w:footnote w:type="continuationSeparator" w:id="0">
    <w:p w14:paraId="290528EF" w14:textId="77777777" w:rsidR="006440B9" w:rsidRDefault="006440B9" w:rsidP="003A2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EF68" w14:textId="77777777" w:rsidR="003A2C1F" w:rsidRDefault="0068186F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DE04F1" wp14:editId="55709BA5">
              <wp:simplePos x="0" y="0"/>
              <wp:positionH relativeFrom="column">
                <wp:posOffset>-76200</wp:posOffset>
              </wp:positionH>
              <wp:positionV relativeFrom="paragraph">
                <wp:posOffset>-102250</wp:posOffset>
              </wp:positionV>
              <wp:extent cx="5653524" cy="550545"/>
              <wp:effectExtent l="0" t="0" r="4445" b="1905"/>
              <wp:wrapNone/>
              <wp:docPr id="1" name="Grupo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53524" cy="550545"/>
                        <a:chOff x="0" y="0"/>
                        <a:chExt cx="5653524" cy="550545"/>
                      </a:xfrm>
                    </wpg:grpSpPr>
                    <pic:pic xmlns:pic="http://schemas.openxmlformats.org/drawingml/2006/picture">
                      <pic:nvPicPr>
                        <pic:cNvPr id="10" name="Imagen 10" descr="escudo_jcyl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0633"/>
                          <a:ext cx="897890" cy="5391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9" name="Imagen 19" descr="Z:\ASOCIACION\IMAGEN CORPORATIVA\LOGOS POEDA LEADERCAL\2012\leader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46159" y="21265"/>
                          <a:ext cx="50736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4" name="Imagen 24" descr="Z:\ASOCIACION\IMAGEN CORPORATIVA\LOGOS POEDA LEADER 14-20\ministerio junio 2018\MAPA.Gob DOCUMENTOS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25973" y="42530"/>
                          <a:ext cx="16052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5" name="Imagen 25" descr="Europa invierte2 color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29070" y="0"/>
                          <a:ext cx="141795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AEDB45C" id="Grupo 1" o:spid="_x0000_s1026" style="position:absolute;margin-left:-6pt;margin-top:-8.05pt;width:445.15pt;height:43.35pt;z-index:251659264" coordsize="56535,550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rKakNU0iAABNIgAAFQAAAGRycy9tZWRpYS9pbWFnZTIu&#13;&#10;anBlZ//Y/+AAEEpGSUYAAQEBANwA3AAA/9sAQwACAQEBAQECAQEBAgICAgIEAwICAgIFBAQDBAYF&#13;&#10;BgYGBQYGBgcJCAYHCQcGBggLCAkKCgoKCgYICwwLCgwJCgoK/9sAQwECAgICAgIFAwMFCgcGBwoK&#13;&#10;CgoKCgoKCgoKCgoKCgoKCgoKCgoKCgoKCgoKCgoKCgoKCgoKCgoKCgoKCgoKCgoK/8AAEQgAeQB6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0" o:spid="_x0000_s1027" type="#_x0000_t75" alt="escudo_jcyl" style="position:absolute;top:106;width:8978;height:53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">
                <v:imagedata r:id="rId5" o:title="escudo_jcyl"/>
              </v:shape>
              <v:shape id="Imagen 19" o:spid="_x0000_s1028" type="#_x0000_t75" style="position:absolute;left:51461;top:212;width:5074;height:50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">
                <v:imagedata r:id="rId6" o:title="leader"/>
              </v:shape>
              <v:shape id="Imagen 24" o:spid="_x0000_s1029" type="#_x0000_t75" style="position:absolute;left:31259;top:425;width:16053;height:4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">
                <v:imagedata r:id="rId7" o:title="MAPA.Gob DOCUMENTOS"/>
              </v:shape>
              <v:shape id="Imagen 25" o:spid="_x0000_s1030" type="#_x0000_t75" alt="Europa invierte2 color" style="position:absolute;left:13290;width:14180;height:55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">
                <v:imagedata r:id="rId8" o:title="Europa invierte2 color"/>
              </v:shape>
            </v:group>
          </w:pict>
        </mc:Fallback>
      </mc:AlternateContent>
    </w:r>
  </w:p>
  <w:p w14:paraId="71723894" w14:textId="77777777" w:rsidR="003A2C1F" w:rsidRDefault="003A2C1F">
    <w:pPr>
      <w:pStyle w:val="Encabezado"/>
    </w:pPr>
  </w:p>
  <w:p w14:paraId="45F170C3" w14:textId="77777777" w:rsidR="003A2C1F" w:rsidRDefault="003A2C1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5D"/>
    <w:rsid w:val="00050C73"/>
    <w:rsid w:val="000834C4"/>
    <w:rsid w:val="00090FF8"/>
    <w:rsid w:val="000B7C8E"/>
    <w:rsid w:val="00115171"/>
    <w:rsid w:val="00135CB0"/>
    <w:rsid w:val="00154FB0"/>
    <w:rsid w:val="001616E2"/>
    <w:rsid w:val="001941AB"/>
    <w:rsid w:val="00201D35"/>
    <w:rsid w:val="00232A64"/>
    <w:rsid w:val="002C1C80"/>
    <w:rsid w:val="003A2C1F"/>
    <w:rsid w:val="004416CA"/>
    <w:rsid w:val="004B5D62"/>
    <w:rsid w:val="004C2D30"/>
    <w:rsid w:val="00506E2A"/>
    <w:rsid w:val="0054374E"/>
    <w:rsid w:val="00600487"/>
    <w:rsid w:val="006440B9"/>
    <w:rsid w:val="006747C6"/>
    <w:rsid w:val="0068186F"/>
    <w:rsid w:val="006C0CCD"/>
    <w:rsid w:val="006D05CA"/>
    <w:rsid w:val="00725DCD"/>
    <w:rsid w:val="007852C3"/>
    <w:rsid w:val="00823B46"/>
    <w:rsid w:val="008542EA"/>
    <w:rsid w:val="00914829"/>
    <w:rsid w:val="00963A5D"/>
    <w:rsid w:val="009C48D0"/>
    <w:rsid w:val="00A83B59"/>
    <w:rsid w:val="00B0692E"/>
    <w:rsid w:val="00B319A5"/>
    <w:rsid w:val="00B55084"/>
    <w:rsid w:val="00BC636D"/>
    <w:rsid w:val="00C56540"/>
    <w:rsid w:val="00CA18D7"/>
    <w:rsid w:val="00CB3CA3"/>
    <w:rsid w:val="00D10942"/>
    <w:rsid w:val="00E004F7"/>
    <w:rsid w:val="00E12989"/>
    <w:rsid w:val="00EA1648"/>
    <w:rsid w:val="00EB37DA"/>
    <w:rsid w:val="00EE15BF"/>
    <w:rsid w:val="00FA5792"/>
    <w:rsid w:val="00FB45B5"/>
    <w:rsid w:val="00FD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71E5A"/>
  <w15:docId w15:val="{3C67A0AE-BD2C-EE4F-B3EA-4F3694BA7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A2C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2C1F"/>
  </w:style>
  <w:style w:type="paragraph" w:styleId="Piedepgina">
    <w:name w:val="footer"/>
    <w:basedOn w:val="Normal"/>
    <w:link w:val="PiedepginaCar"/>
    <w:uiPriority w:val="99"/>
    <w:unhideWhenUsed/>
    <w:rsid w:val="003A2C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2C1F"/>
  </w:style>
  <w:style w:type="paragraph" w:styleId="Textodeglobo">
    <w:name w:val="Balloon Text"/>
    <w:basedOn w:val="Normal"/>
    <w:link w:val="TextodegloboCar"/>
    <w:uiPriority w:val="99"/>
    <w:semiHidden/>
    <w:unhideWhenUsed/>
    <w:rsid w:val="003A2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C1F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3A2C1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3A2C1F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aulmaciasruiz/Downloads/doc%20solicitud%20ayuda%20productivos%20/A37.1%20Solicitud%20ayuda%20Medida%2019.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A37.1 Solicitud ayuda Medida 19.2.dotx</Template>
  <TotalTime>0</TotalTime>
  <Pages>4</Pages>
  <Words>968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ayuda LEADER POEDA Medida 19.2</vt:lpstr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ayuda LEADER POEDA Medida 19.2</dc:title>
  <dc:creator>Raúl Macías Ruiz</dc:creator>
  <cp:keywords>convocatoria;leader;poeda</cp:keywords>
  <cp:lastModifiedBy>Raúl Macías Ruiz</cp:lastModifiedBy>
  <cp:revision>1</cp:revision>
  <dcterms:created xsi:type="dcterms:W3CDTF">2023-07-08T17:56:00Z</dcterms:created>
  <dcterms:modified xsi:type="dcterms:W3CDTF">2023-07-08T17:57:00Z</dcterms:modified>
</cp:coreProperties>
</file>